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E45" w:rsidRDefault="00F83E45" w:rsidP="001701DF">
      <w:pPr>
        <w:jc w:val="center"/>
        <w:rPr>
          <w:b/>
          <w:sz w:val="48"/>
          <w:szCs w:val="48"/>
        </w:rPr>
      </w:pPr>
      <w:r w:rsidRPr="001701DF">
        <w:rPr>
          <w:b/>
          <w:sz w:val="48"/>
          <w:szCs w:val="48"/>
        </w:rPr>
        <w:t>Greet Medical Practice</w:t>
      </w:r>
    </w:p>
    <w:p w:rsidR="0064522C" w:rsidRPr="001701DF" w:rsidRDefault="00604BBF" w:rsidP="001701D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Patient Practice National Survey Report </w:t>
      </w:r>
    </w:p>
    <w:p w:rsidR="002A6777" w:rsidRDefault="00D85913" w:rsidP="00D85913">
      <w:pPr>
        <w:rPr>
          <w:b/>
          <w:sz w:val="32"/>
          <w:szCs w:val="32"/>
          <w:u w:val="single"/>
        </w:rPr>
      </w:pPr>
      <w:r w:rsidRPr="005174C5">
        <w:rPr>
          <w:b/>
          <w:sz w:val="32"/>
          <w:szCs w:val="32"/>
          <w:u w:val="single"/>
        </w:rPr>
        <w:t xml:space="preserve">SURVEY REPORT </w:t>
      </w:r>
    </w:p>
    <w:p w:rsidR="004A6D0F" w:rsidRDefault="004A6D0F" w:rsidP="00D85913">
      <w:pPr>
        <w:rPr>
          <w:b/>
          <w:sz w:val="32"/>
          <w:szCs w:val="32"/>
          <w:u w:val="single"/>
        </w:rPr>
      </w:pPr>
    </w:p>
    <w:p w:rsidR="00D85913" w:rsidRDefault="00F83E45" w:rsidP="00D85913">
      <w:pPr>
        <w:pBdr>
          <w:bottom w:val="single" w:sz="12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Month:</w:t>
      </w:r>
      <w:r>
        <w:rPr>
          <w:b/>
          <w:sz w:val="32"/>
          <w:szCs w:val="32"/>
        </w:rPr>
        <w:tab/>
      </w:r>
      <w:r w:rsidRPr="00F83E45">
        <w:rPr>
          <w:b/>
          <w:sz w:val="32"/>
          <w:szCs w:val="32"/>
        </w:rPr>
        <w:t xml:space="preserve"> </w:t>
      </w:r>
      <w:r w:rsidR="003D00D1">
        <w:rPr>
          <w:b/>
          <w:sz w:val="32"/>
          <w:szCs w:val="32"/>
        </w:rPr>
        <w:t>April 2018 – March</w:t>
      </w:r>
      <w:r w:rsidR="00604BBF">
        <w:rPr>
          <w:b/>
          <w:sz w:val="32"/>
          <w:szCs w:val="32"/>
        </w:rPr>
        <w:t xml:space="preserve"> 2019</w:t>
      </w:r>
    </w:p>
    <w:p w:rsidR="00C201DE" w:rsidRDefault="00C201DE" w:rsidP="00F83E45">
      <w:pPr>
        <w:rPr>
          <w:sz w:val="24"/>
          <w:szCs w:val="24"/>
        </w:rPr>
      </w:pPr>
    </w:p>
    <w:p w:rsidR="0064522C" w:rsidRDefault="00604BBF" w:rsidP="00F83E4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sz w:val="24"/>
          <w:szCs w:val="24"/>
        </w:rPr>
        <w:t>60</w:t>
      </w:r>
      <w:r w:rsidR="0064522C">
        <w:rPr>
          <w:sz w:val="24"/>
          <w:szCs w:val="24"/>
        </w:rPr>
        <w:t xml:space="preserve"> patients undertook the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Patient Survey </w:t>
      </w:r>
      <w:r w:rsidR="0064522C">
        <w:rPr>
          <w:rFonts w:ascii="Arial" w:hAnsi="Arial" w:cs="Arial"/>
          <w:color w:val="333333"/>
          <w:sz w:val="21"/>
          <w:szCs w:val="21"/>
          <w:shd w:val="clear" w:color="auto" w:fill="FFFFFF"/>
        </w:rPr>
        <w:t>for Greet Medical Practice about their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views and experiences with the surgery. Patients also gave us feedbacks on the area’s we needed to improve on the </w:t>
      </w:r>
      <w:r w:rsidR="00557CFB">
        <w:rPr>
          <w:rFonts w:ascii="Arial" w:hAnsi="Arial" w:cs="Arial"/>
          <w:color w:val="333333"/>
          <w:sz w:val="21"/>
          <w:szCs w:val="21"/>
          <w:shd w:val="clear" w:color="auto" w:fill="FFFFFF"/>
        </w:rPr>
        <w:t>most. The</w:t>
      </w:r>
      <w:r w:rsidR="0064522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latest survey was carried out b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etween April 2018 and December 2019</w:t>
      </w:r>
      <w:r w:rsidR="003D00D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The national survey was done in the practice in three different languages. Bengali, Urdu and English. </w:t>
      </w:r>
    </w:p>
    <w:p w:rsidR="002713A2" w:rsidRDefault="002713A2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:rsidR="00604BBF" w:rsidRDefault="00604BBF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Questions Asked:</w:t>
      </w:r>
    </w:p>
    <w:p w:rsidR="00604BBF" w:rsidRDefault="00604BBF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:rsidR="00765318" w:rsidRPr="00604BBF" w:rsidRDefault="00604BBF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 xml:space="preserve">  </w:t>
      </w:r>
      <w:r w:rsidRPr="00604BBF"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Been seen in the last 12 months</w:t>
      </w:r>
    </w:p>
    <w:p w:rsidR="00604BBF" w:rsidRPr="00604BBF" w:rsidRDefault="00604BBF" w:rsidP="00604BBF">
      <w:pPr>
        <w:rPr>
          <w:rFonts w:asciiTheme="minorHAnsi" w:eastAsiaTheme="minorHAnsi" w:hAnsiTheme="minorHAnsi" w:cs="Times New Roman"/>
          <w:sz w:val="24"/>
          <w:szCs w:val="24"/>
          <w:u w:val="single"/>
        </w:rPr>
      </w:pPr>
    </w:p>
    <w:p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17 Patients have been seen 1 or 2 times</w:t>
      </w:r>
    </w:p>
    <w:p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13 Patients 3 or 4 times</w:t>
      </w:r>
    </w:p>
    <w:p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9 patients 5 or 6 times</w:t>
      </w:r>
    </w:p>
    <w:p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9 Patients more than this</w:t>
      </w:r>
    </w:p>
    <w:p w:rsidR="00765318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3 Patients did not visit the practice </w:t>
      </w:r>
      <w:r w:rsidR="00765318" w:rsidRPr="00765318">
        <w:rPr>
          <w:rFonts w:asciiTheme="minorHAnsi" w:eastAsiaTheme="minorHAnsi" w:hAnsiTheme="minorHAnsi" w:cs="Times New Roman"/>
          <w:sz w:val="24"/>
          <w:szCs w:val="24"/>
        </w:rPr>
        <w:t xml:space="preserve"> </w:t>
      </w: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FEC85C8" wp14:editId="24936DD7">
            <wp:extent cx="4572000" cy="274320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:rsidR="00604BBF" w:rsidRDefault="00604BBF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lastRenderedPageBreak/>
        <w:t>Been Seen by Dr or nurse</w:t>
      </w:r>
    </w:p>
    <w:p w:rsidR="00604BBF" w:rsidRDefault="00604BBF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:rsidR="00604BBF" w:rsidRDefault="00AB0EC6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45 patients were seen by a Doctor</w:t>
      </w:r>
      <w:r w:rsidR="00153306">
        <w:rPr>
          <w:rFonts w:asciiTheme="minorHAnsi" w:eastAsiaTheme="minorHAnsi" w:hAnsiTheme="minorHAnsi" w:cs="Times New Roman"/>
          <w:sz w:val="24"/>
          <w:szCs w:val="24"/>
        </w:rPr>
        <w:t>.</w:t>
      </w:r>
    </w:p>
    <w:p w:rsidR="00153306" w:rsidRDefault="00153306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5 Patients were seen by the nurse</w:t>
      </w: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9AB839" wp14:editId="0D00024A">
            <wp:extent cx="4572000" cy="2743200"/>
            <wp:effectExtent l="0" t="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53306" w:rsidRDefault="00153306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153306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</w:rPr>
        <w:t xml:space="preserve"> </w:t>
      </w: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 xml:space="preserve">How do you rate the </w:t>
      </w:r>
      <w:proofErr w:type="gramStart"/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reception</w:t>
      </w:r>
      <w:proofErr w:type="gramEnd"/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1 - Poor</w:t>
      </w: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12- Fair</w:t>
      </w: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25- good</w:t>
      </w: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16 - Very good</w:t>
      </w: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13 - Excellent</w:t>
      </w: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C9FB14" wp14:editId="41C7621A">
            <wp:extent cx="4572000" cy="274320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B41B5C" w:rsidRDefault="00B41B5C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</w:rPr>
        <w:lastRenderedPageBreak/>
        <w:t xml:space="preserve"> </w:t>
      </w: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Rate the opening hours</w:t>
      </w:r>
    </w:p>
    <w:p w:rsidR="00932FB4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:rsidR="00932FB4" w:rsidRDefault="00557CFB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1 patient found this </w:t>
      </w:r>
      <w:r w:rsidR="00932FB4">
        <w:rPr>
          <w:rFonts w:asciiTheme="minorHAnsi" w:eastAsiaTheme="minorHAnsi" w:hAnsiTheme="minorHAnsi" w:cs="Times New Roman"/>
          <w:sz w:val="24"/>
          <w:szCs w:val="24"/>
        </w:rPr>
        <w:t>Poor</w:t>
      </w:r>
      <w:r>
        <w:rPr>
          <w:rFonts w:asciiTheme="minorHAnsi" w:eastAsiaTheme="minorHAnsi" w:hAnsiTheme="minorHAnsi" w:cs="Times New Roman"/>
          <w:sz w:val="24"/>
          <w:szCs w:val="24"/>
        </w:rPr>
        <w:t xml:space="preserve">, 2 patients said this was </w:t>
      </w:r>
      <w:r w:rsidR="00932FB4">
        <w:rPr>
          <w:rFonts w:asciiTheme="minorHAnsi" w:eastAsiaTheme="minorHAnsi" w:hAnsiTheme="minorHAnsi" w:cs="Times New Roman"/>
          <w:sz w:val="24"/>
          <w:szCs w:val="24"/>
        </w:rPr>
        <w:t>Fair</w:t>
      </w:r>
      <w:r>
        <w:rPr>
          <w:rFonts w:asciiTheme="minorHAnsi" w:eastAsiaTheme="minorHAnsi" w:hAnsiTheme="minorHAnsi" w:cs="Times New Roman"/>
          <w:sz w:val="24"/>
          <w:szCs w:val="24"/>
        </w:rPr>
        <w:t>, 25 said it was good</w:t>
      </w:r>
    </w:p>
    <w:p w:rsidR="00932FB4" w:rsidRDefault="00557CFB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15 said </w:t>
      </w:r>
      <w:r w:rsidR="00932FB4">
        <w:rPr>
          <w:rFonts w:asciiTheme="minorHAnsi" w:eastAsiaTheme="minorHAnsi" w:hAnsiTheme="minorHAnsi" w:cs="Times New Roman"/>
          <w:sz w:val="24"/>
          <w:szCs w:val="24"/>
        </w:rPr>
        <w:t>Very Good</w:t>
      </w:r>
      <w:r>
        <w:rPr>
          <w:rFonts w:asciiTheme="minorHAnsi" w:eastAsiaTheme="minorHAnsi" w:hAnsiTheme="minorHAnsi" w:cs="Times New Roman"/>
          <w:sz w:val="24"/>
          <w:szCs w:val="24"/>
        </w:rPr>
        <w:t>, 13 said this was excellent.</w:t>
      </w:r>
    </w:p>
    <w:p w:rsidR="00604BBF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F4B5213" wp14:editId="2EE2631D">
            <wp:extent cx="4572000" cy="27432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15388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Pr="00604BBF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6F1EF1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When asked how well the Drs listened </w:t>
      </w:r>
    </w:p>
    <w:p w:rsidR="00604BBF" w:rsidRDefault="006F1EF1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Six</w:t>
      </w:r>
      <w:r w:rsidR="00557CFB">
        <w:rPr>
          <w:rFonts w:asciiTheme="minorHAnsi" w:eastAsiaTheme="minorHAnsi" w:hAnsiTheme="minorHAnsi" w:cs="Times New Roman"/>
          <w:sz w:val="24"/>
          <w:szCs w:val="24"/>
        </w:rPr>
        <w:t xml:space="preserve"> patients agreed he/she was fair. Twenty two patients agreed good/very good and thirteen said this was excellent.</w:t>
      </w:r>
    </w:p>
    <w:p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557CFB" w:rsidRDefault="00315388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195BB82" wp14:editId="0C3149B9">
            <wp:extent cx="4572000" cy="2743200"/>
            <wp:effectExtent l="0" t="0" r="1905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15388" w:rsidRDefault="00315388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315388" w:rsidRDefault="00315388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6F1EF1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Patient were asked how much the Dr </w:t>
      </w:r>
      <w:r w:rsidR="006F1EF1" w:rsidRPr="006F1EF1">
        <w:rPr>
          <w:rFonts w:asciiTheme="minorHAnsi" w:eastAsiaTheme="minorHAnsi" w:hAnsiTheme="minorHAnsi" w:cs="Times New Roman"/>
          <w:b/>
          <w:sz w:val="24"/>
          <w:szCs w:val="24"/>
        </w:rPr>
        <w:t>put</w:t>
      </w: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 them at ease</w:t>
      </w:r>
      <w:r>
        <w:rPr>
          <w:rFonts w:asciiTheme="minorHAnsi" w:eastAsiaTheme="minorHAnsi" w:hAnsiTheme="minorHAnsi" w:cs="Times New Roman"/>
          <w:sz w:val="24"/>
          <w:szCs w:val="24"/>
        </w:rPr>
        <w:t xml:space="preserve">, </w:t>
      </w:r>
    </w:p>
    <w:p w:rsidR="00557CFB" w:rsidRDefault="006F1EF1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M</w:t>
      </w:r>
      <w:r w:rsidR="00557CFB">
        <w:rPr>
          <w:rFonts w:asciiTheme="minorHAnsi" w:eastAsiaTheme="minorHAnsi" w:hAnsiTheme="minorHAnsi" w:cs="Times New Roman"/>
          <w:sz w:val="24"/>
          <w:szCs w:val="24"/>
        </w:rPr>
        <w:t xml:space="preserve">ost </w:t>
      </w:r>
      <w:r>
        <w:rPr>
          <w:rFonts w:asciiTheme="minorHAnsi" w:eastAsiaTheme="minorHAnsi" w:hAnsiTheme="minorHAnsi" w:cs="Times New Roman"/>
          <w:sz w:val="24"/>
          <w:szCs w:val="24"/>
        </w:rPr>
        <w:t>patients</w:t>
      </w:r>
      <w:r w:rsidR="00557CFB">
        <w:rPr>
          <w:rFonts w:asciiTheme="minorHAnsi" w:eastAsiaTheme="minorHAnsi" w:hAnsiTheme="minorHAnsi" w:cs="Times New Roman"/>
          <w:sz w:val="24"/>
          <w:szCs w:val="24"/>
        </w:rPr>
        <w:t xml:space="preserve"> gave a positive reply,</w:t>
      </w:r>
    </w:p>
    <w:p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Nineteen patients said good/very good. Eleven said this was excellent.</w:t>
      </w:r>
    </w:p>
    <w:p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FD6FA29" wp14:editId="2FB7E71E">
            <wp:extent cx="4572000" cy="2743200"/>
            <wp:effectExtent l="0" t="0" r="19050" b="190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9A41E0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They were asked did the Dr involve you in decision.</w:t>
      </w:r>
    </w:p>
    <w:p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Most patients agreed the Dr very much have them involved. Twenty three patients agreed good/very good and nine said Drs were excellent.</w:t>
      </w:r>
    </w:p>
    <w:p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7BC946" wp14:editId="1D14F724">
            <wp:extent cx="4572000" cy="2743200"/>
            <wp:effectExtent l="0" t="0" r="19050" b="190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How well the Dr explained the problem?</w:t>
      </w:r>
    </w:p>
    <w:p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Patients replied positively to this question; 22 patients said good/ very good and 12 said this was excellent.</w:t>
      </w:r>
    </w:p>
    <w:p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09A3D99" wp14:editId="5FE92681">
            <wp:extent cx="4572000" cy="2743200"/>
            <wp:effectExtent l="0" t="0" r="1905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 </w:t>
      </w:r>
    </w:p>
    <w:p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Amount of time spent with the Dr;</w:t>
      </w:r>
    </w:p>
    <w:p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Only one patient stated this was poor, 22 patients agreed good/very good, 8 patients agreed this was excellent.</w:t>
      </w:r>
    </w:p>
    <w:p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D5CF044" wp14:editId="259E20C7">
            <wp:extent cx="4572000" cy="274320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When asked about the Drs Patience;</w:t>
      </w:r>
    </w:p>
    <w:p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Eight patients agreed good/very good, 12 said excellent and 2 patient thought this was poor.</w:t>
      </w:r>
    </w:p>
    <w:p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DFC5187" wp14:editId="30501592">
            <wp:extent cx="4572000" cy="274320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Drs Care and concern, </w:t>
      </w:r>
    </w:p>
    <w:p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14 patients agreed good/very good care, 11 said the care and concern was excellent, and only one patient replied poor.</w:t>
      </w:r>
    </w:p>
    <w:p w:rsidR="0097067F" w:rsidRPr="001E7DE1" w:rsidRDefault="0097067F" w:rsidP="00A813E1">
      <w:pPr>
        <w:rPr>
          <w:rFonts w:asciiTheme="minorHAnsi" w:eastAsiaTheme="minorHAnsi" w:hAnsiTheme="minorHAnsi" w:cs="Times New Roman"/>
          <w:sz w:val="24"/>
          <w:szCs w:val="24"/>
        </w:rPr>
      </w:pPr>
    </w:p>
    <w:p w:rsidR="00AB2A39" w:rsidRPr="00AB2A39" w:rsidRDefault="00315388" w:rsidP="00AB2A39">
      <w:pPr>
        <w:pStyle w:val="ListParagraph"/>
        <w:rPr>
          <w:rFonts w:asciiTheme="minorHAnsi" w:eastAsiaTheme="minorHAnsi" w:hAnsiTheme="minorHAnsi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FB63EA" wp14:editId="6878402E">
            <wp:extent cx="4572000" cy="2743200"/>
            <wp:effectExtent l="0" t="0" r="19050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315388" w:rsidRDefault="00315388" w:rsidP="00545E2F">
      <w:pPr>
        <w:rPr>
          <w:b/>
          <w:sz w:val="24"/>
          <w:szCs w:val="24"/>
        </w:rPr>
      </w:pPr>
    </w:p>
    <w:p w:rsidR="001D7E76" w:rsidRDefault="00545E2F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  <w:u w:val="single"/>
        </w:rPr>
        <w:t>Rate how clean the surgery is</w:t>
      </w:r>
    </w:p>
    <w:p w:rsidR="00545E2F" w:rsidRDefault="00545E2F" w:rsidP="009938B5">
      <w:pPr>
        <w:rPr>
          <w:sz w:val="24"/>
          <w:szCs w:val="24"/>
        </w:rPr>
      </w:pPr>
      <w:r>
        <w:rPr>
          <w:sz w:val="24"/>
          <w:szCs w:val="24"/>
        </w:rPr>
        <w:t>6 – Fair</w:t>
      </w:r>
    </w:p>
    <w:p w:rsidR="00545E2F" w:rsidRDefault="00545E2F" w:rsidP="009938B5">
      <w:pPr>
        <w:rPr>
          <w:sz w:val="24"/>
          <w:szCs w:val="24"/>
        </w:rPr>
      </w:pPr>
      <w:r>
        <w:rPr>
          <w:sz w:val="24"/>
          <w:szCs w:val="24"/>
        </w:rPr>
        <w:t>25- Good</w:t>
      </w: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9 – Very good</w:t>
      </w: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13 – Excellent</w:t>
      </w:r>
    </w:p>
    <w:p w:rsidR="00545E2F" w:rsidRDefault="00545E2F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4203F1" wp14:editId="0989A4C8">
            <wp:extent cx="4572000" cy="2743200"/>
            <wp:effectExtent l="0" t="0" r="19050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14512" w:rsidRDefault="00A14512" w:rsidP="00545E2F">
      <w:pPr>
        <w:rPr>
          <w:b/>
          <w:sz w:val="24"/>
          <w:szCs w:val="24"/>
          <w:u w:val="single"/>
        </w:rPr>
      </w:pPr>
    </w:p>
    <w:p w:rsidR="00545E2F" w:rsidRDefault="00545E2F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Seen by a particular Dr</w:t>
      </w:r>
    </w:p>
    <w:p w:rsidR="00545E2F" w:rsidRPr="00545E2F" w:rsidRDefault="00545E2F" w:rsidP="00545E2F">
      <w:pPr>
        <w:rPr>
          <w:b/>
          <w:sz w:val="24"/>
          <w:szCs w:val="24"/>
          <w:u w:val="single"/>
        </w:rPr>
      </w:pP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11- Same day </w:t>
      </w:r>
    </w:p>
    <w:p w:rsidR="00545E2F" w:rsidRP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3- Next working day</w:t>
      </w: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2- Working day</w:t>
      </w: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3- 2 working days</w:t>
      </w: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9- 3 working days</w:t>
      </w: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10 – A week</w:t>
      </w: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16- Within 2 weeks</w:t>
      </w:r>
    </w:p>
    <w:p w:rsidR="00545E2F" w:rsidRDefault="00545E2F" w:rsidP="00545E2F">
      <w:pPr>
        <w:rPr>
          <w:sz w:val="24"/>
          <w:szCs w:val="24"/>
        </w:rPr>
      </w:pPr>
    </w:p>
    <w:p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0F7358" wp14:editId="3F1CA81C">
            <wp:extent cx="4572000" cy="2743200"/>
            <wp:effectExtent l="0" t="0" r="19050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15388" w:rsidRDefault="00315388" w:rsidP="00545E2F">
      <w:pPr>
        <w:rPr>
          <w:sz w:val="24"/>
          <w:szCs w:val="24"/>
        </w:rPr>
      </w:pPr>
    </w:p>
    <w:p w:rsidR="00545E2F" w:rsidRPr="006F1EF1" w:rsidRDefault="00545E2F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lastRenderedPageBreak/>
        <w:t>Patient where asked how they would rate this</w:t>
      </w:r>
    </w:p>
    <w:p w:rsidR="00545E2F" w:rsidRPr="006F1EF1" w:rsidRDefault="00545E2F" w:rsidP="00545E2F">
      <w:pPr>
        <w:rPr>
          <w:b/>
          <w:sz w:val="24"/>
          <w:szCs w:val="24"/>
        </w:rPr>
      </w:pP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20 patients said it was Fair, 25 said it was Good, 11 agreed it was very good, 2 said it was Excellent and for 2 patients it didn’t apply.</w:t>
      </w:r>
    </w:p>
    <w:p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9AA0901" wp14:editId="2C735872">
            <wp:extent cx="4572000" cy="2743200"/>
            <wp:effectExtent l="0" t="0" r="19050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73D06" w:rsidRPr="00CA179D" w:rsidRDefault="00545E2F" w:rsidP="00CA179D">
      <w:pPr>
        <w:rPr>
          <w:b/>
          <w:sz w:val="24"/>
          <w:szCs w:val="24"/>
          <w:u w:val="single"/>
        </w:rPr>
      </w:pPr>
      <w:r w:rsidRPr="00CA179D">
        <w:rPr>
          <w:b/>
          <w:sz w:val="24"/>
          <w:szCs w:val="24"/>
          <w:u w:val="single"/>
        </w:rPr>
        <w:t>Seen by any Dr</w:t>
      </w:r>
    </w:p>
    <w:p w:rsidR="00CA179D" w:rsidRPr="00CA179D" w:rsidRDefault="00CA179D" w:rsidP="00CA179D">
      <w:pPr>
        <w:pStyle w:val="ListParagraph"/>
        <w:rPr>
          <w:b/>
          <w:sz w:val="24"/>
          <w:szCs w:val="24"/>
          <w:u w:val="single"/>
        </w:rPr>
      </w:pPr>
    </w:p>
    <w:p w:rsidR="00AB0EC6" w:rsidRDefault="00545E2F" w:rsidP="00C73D06">
      <w:pPr>
        <w:ind w:right="57"/>
        <w:rPr>
          <w:sz w:val="24"/>
          <w:szCs w:val="24"/>
        </w:rPr>
      </w:pPr>
      <w:r w:rsidRPr="00C73D06">
        <w:rPr>
          <w:sz w:val="24"/>
          <w:szCs w:val="24"/>
        </w:rPr>
        <w:t>16</w:t>
      </w:r>
      <w:r w:rsidR="00C73D06">
        <w:rPr>
          <w:sz w:val="24"/>
          <w:szCs w:val="24"/>
        </w:rPr>
        <w:t xml:space="preserve"> patient said they were seen on the same day, 5 patients said they were seen the next working day, 3 patient said they were seen within two working days</w:t>
      </w:r>
    </w:p>
    <w:p w:rsidR="00C73D06" w:rsidRDefault="00C73D06" w:rsidP="00C73D06">
      <w:pPr>
        <w:ind w:right="57"/>
        <w:rPr>
          <w:sz w:val="24"/>
          <w:szCs w:val="24"/>
        </w:rPr>
      </w:pPr>
      <w:r>
        <w:rPr>
          <w:sz w:val="24"/>
          <w:szCs w:val="24"/>
        </w:rPr>
        <w:t>2 patients stated they were seen within 3 working days, 7 patients said they were seen within 1 week.</w:t>
      </w:r>
    </w:p>
    <w:p w:rsidR="00C73D06" w:rsidRPr="00C73D06" w:rsidRDefault="00C73D06" w:rsidP="00C73D06">
      <w:pPr>
        <w:ind w:right="57"/>
        <w:rPr>
          <w:sz w:val="24"/>
          <w:szCs w:val="24"/>
        </w:rPr>
      </w:pPr>
      <w:r>
        <w:rPr>
          <w:sz w:val="24"/>
          <w:szCs w:val="24"/>
        </w:rPr>
        <w:t>10 patients stated they were seen after two weeks.</w:t>
      </w:r>
    </w:p>
    <w:p w:rsidR="006430DE" w:rsidRPr="00C73D06" w:rsidRDefault="00C73D06" w:rsidP="00C73D06">
      <w:pPr>
        <w:ind w:right="5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B24CC31" wp14:editId="73FB87CD">
            <wp:extent cx="4572000" cy="2743200"/>
            <wp:effectExtent l="0" t="0" r="19050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45E2F" w:rsidRDefault="00545E2F" w:rsidP="00545E2F">
      <w:pPr>
        <w:rPr>
          <w:sz w:val="24"/>
          <w:szCs w:val="24"/>
        </w:rPr>
      </w:pPr>
    </w:p>
    <w:p w:rsidR="00545E2F" w:rsidRPr="006F1EF1" w:rsidRDefault="00545E2F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Patients were asked how they would rate this</w:t>
      </w:r>
      <w:r w:rsidR="00557CFB" w:rsidRPr="006F1EF1">
        <w:rPr>
          <w:b/>
          <w:sz w:val="24"/>
          <w:szCs w:val="24"/>
        </w:rPr>
        <w:t>;</w:t>
      </w:r>
    </w:p>
    <w:p w:rsidR="00545E2F" w:rsidRDefault="00545E2F" w:rsidP="00545E2F">
      <w:pPr>
        <w:rPr>
          <w:sz w:val="24"/>
          <w:szCs w:val="24"/>
        </w:rPr>
      </w:pPr>
    </w:p>
    <w:p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3 Patients said that was very poor, 9 Patients said this was poor, 9 Said it was Fair, 10 said it was good, 8 agreed it was very good and 3 said it was excellent. For 5 patients this question didn’t apply.</w:t>
      </w:r>
    </w:p>
    <w:p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A8C567D" wp14:editId="02ABB7D1">
            <wp:extent cx="4572000" cy="2743200"/>
            <wp:effectExtent l="0" t="0" r="19050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15388" w:rsidRDefault="00315388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</w:p>
    <w:p w:rsidR="00545E2F" w:rsidRPr="00545E2F" w:rsidRDefault="00545E2F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Get through the practice phone</w:t>
      </w:r>
    </w:p>
    <w:p w:rsidR="00545E2F" w:rsidRDefault="00545E2F" w:rsidP="00545E2F">
      <w:pPr>
        <w:rPr>
          <w:sz w:val="24"/>
          <w:szCs w:val="24"/>
        </w:rPr>
      </w:pP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10 of the patient found it very poor, 4 Patient found it poor, 7 said this was fair, 16 patient found it good/very good and 4 found it excellent.</w:t>
      </w: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15388">
        <w:rPr>
          <w:noProof/>
          <w:lang w:eastAsia="en-GB"/>
        </w:rPr>
        <w:drawing>
          <wp:inline distT="0" distB="0" distL="0" distR="0" wp14:anchorId="05303B9A" wp14:editId="775BFE33">
            <wp:extent cx="4572000" cy="2743200"/>
            <wp:effectExtent l="0" t="0" r="19050" b="190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15388" w:rsidRDefault="00315388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</w:p>
    <w:p w:rsidR="00557CFB" w:rsidRPr="006F1EF1" w:rsidRDefault="00557CFB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about speaking to a Dr Over the phone patients responded;</w:t>
      </w:r>
    </w:p>
    <w:p w:rsidR="00557CFB" w:rsidRDefault="00557CFB" w:rsidP="00545E2F">
      <w:pPr>
        <w:rPr>
          <w:sz w:val="24"/>
          <w:szCs w:val="24"/>
        </w:rPr>
      </w:pP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13 patients thought the service was poor/ very poor, 9 stated this was Fair, 20 patients thought this was good to very good, and 4 found this excellent.</w:t>
      </w:r>
    </w:p>
    <w:p w:rsidR="00557CFB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A56669D" wp14:editId="7AF74D11">
            <wp:extent cx="4572000" cy="2743200"/>
            <wp:effectExtent l="0" t="0" r="19050" b="190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15388" w:rsidRDefault="00315388" w:rsidP="00545E2F">
      <w:pPr>
        <w:rPr>
          <w:sz w:val="24"/>
          <w:szCs w:val="24"/>
        </w:rPr>
      </w:pPr>
    </w:p>
    <w:p w:rsidR="00557CFB" w:rsidRDefault="00557CF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See a GP Urgently on the same day</w:t>
      </w:r>
    </w:p>
    <w:p w:rsidR="00557CFB" w:rsidRDefault="00557CFB" w:rsidP="00545E2F">
      <w:pPr>
        <w:rPr>
          <w:b/>
          <w:sz w:val="24"/>
          <w:szCs w:val="24"/>
          <w:u w:val="single"/>
        </w:rPr>
      </w:pPr>
    </w:p>
    <w:p w:rsidR="00557CFB" w:rsidRDefault="00557CFB" w:rsidP="00545E2F">
      <w:pPr>
        <w:rPr>
          <w:b/>
          <w:sz w:val="24"/>
          <w:szCs w:val="24"/>
          <w:u w:val="single"/>
        </w:rPr>
      </w:pP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27 patients said yes, 14 patients said No, and 10 patients did not know</w:t>
      </w:r>
    </w:p>
    <w:p w:rsidR="00315388" w:rsidRDefault="00315388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</w:p>
    <w:p w:rsidR="00557CFB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4AAA95" wp14:editId="207F42B3">
            <wp:extent cx="4572000" cy="2743200"/>
            <wp:effectExtent l="0" t="0" r="19050" b="190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15388" w:rsidRDefault="00315388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</w:p>
    <w:p w:rsidR="00557CFB" w:rsidRDefault="00557CF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How long till your consultation?</w:t>
      </w:r>
    </w:p>
    <w:p w:rsidR="00557CFB" w:rsidRDefault="00557CFB" w:rsidP="00545E2F">
      <w:pPr>
        <w:rPr>
          <w:b/>
          <w:sz w:val="24"/>
          <w:szCs w:val="24"/>
          <w:u w:val="single"/>
        </w:rPr>
      </w:pP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 Patient- five minutes or less, 9 patients said 6-10 minutes</w:t>
      </w: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20 patients said 11-20, 9 patients stated 21-30 and 9 patients said over 30 minutes.</w:t>
      </w:r>
    </w:p>
    <w:p w:rsidR="00557CFB" w:rsidRDefault="00557CFB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D0E5C9B" wp14:editId="5B8F7A91">
            <wp:extent cx="4572000" cy="2743200"/>
            <wp:effectExtent l="0" t="0" r="19050" b="1905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57CFB" w:rsidRDefault="00557CFB" w:rsidP="00545E2F">
      <w:pPr>
        <w:rPr>
          <w:sz w:val="24"/>
          <w:szCs w:val="24"/>
        </w:rPr>
      </w:pPr>
    </w:p>
    <w:p w:rsidR="00557CFB" w:rsidRPr="006F1EF1" w:rsidRDefault="00557CFB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how they rated this patients responded;</w:t>
      </w:r>
    </w:p>
    <w:p w:rsidR="00557CFB" w:rsidRDefault="00557CFB" w:rsidP="00545E2F">
      <w:pPr>
        <w:rPr>
          <w:sz w:val="24"/>
          <w:szCs w:val="24"/>
        </w:rPr>
      </w:pP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11 patients thought this was poor, 18 thought this was fair, and 20 patient thought this was good/ very good.</w:t>
      </w:r>
    </w:p>
    <w:p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1EB0C13" wp14:editId="1249B9D8">
            <wp:extent cx="4572000" cy="2743200"/>
            <wp:effectExtent l="0" t="0" r="19050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57CFB" w:rsidRDefault="00557CFB" w:rsidP="00545E2F">
      <w:pPr>
        <w:rPr>
          <w:sz w:val="24"/>
          <w:szCs w:val="24"/>
        </w:rPr>
      </w:pPr>
    </w:p>
    <w:p w:rsidR="00557CFB" w:rsidRDefault="00557CF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Asked about symptoms</w:t>
      </w:r>
    </w:p>
    <w:p w:rsidR="00557CFB" w:rsidRDefault="00557CFB" w:rsidP="00545E2F">
      <w:pPr>
        <w:rPr>
          <w:b/>
          <w:sz w:val="24"/>
          <w:szCs w:val="24"/>
          <w:u w:val="single"/>
        </w:rPr>
      </w:pPr>
    </w:p>
    <w:p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 patients showed a negative view by saying this was poor, 7 agreed this was fair, 20 stated this was good/ very good and 14 responded excellent.</w:t>
      </w:r>
    </w:p>
    <w:p w:rsidR="00557CFB" w:rsidRDefault="00557CFB" w:rsidP="00545E2F">
      <w:pPr>
        <w:rPr>
          <w:sz w:val="24"/>
          <w:szCs w:val="24"/>
        </w:rPr>
      </w:pPr>
    </w:p>
    <w:p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B682FD3" wp14:editId="66FF9F45">
            <wp:extent cx="4572000" cy="2743200"/>
            <wp:effectExtent l="0" t="0" r="19050" b="1905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80673" w:rsidRDefault="00F80673" w:rsidP="00545E2F">
      <w:pPr>
        <w:rPr>
          <w:sz w:val="24"/>
          <w:szCs w:val="24"/>
        </w:rPr>
      </w:pPr>
    </w:p>
    <w:p w:rsidR="00133E3B" w:rsidRDefault="00133E3B" w:rsidP="00545E2F">
      <w:pPr>
        <w:rPr>
          <w:sz w:val="24"/>
          <w:szCs w:val="24"/>
        </w:rPr>
      </w:pPr>
    </w:p>
    <w:p w:rsidR="0025312B" w:rsidRDefault="0025312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Understand your problems</w:t>
      </w:r>
    </w:p>
    <w:p w:rsidR="0025312B" w:rsidRDefault="0025312B" w:rsidP="00545E2F">
      <w:pPr>
        <w:rPr>
          <w:b/>
          <w:sz w:val="24"/>
          <w:szCs w:val="24"/>
          <w:u w:val="single"/>
        </w:rPr>
      </w:pPr>
    </w:p>
    <w:p w:rsidR="0025312B" w:rsidRDefault="0025312B" w:rsidP="00545E2F">
      <w:pPr>
        <w:rPr>
          <w:sz w:val="24"/>
          <w:szCs w:val="24"/>
        </w:rPr>
      </w:pPr>
      <w:r>
        <w:rPr>
          <w:sz w:val="24"/>
          <w:szCs w:val="24"/>
        </w:rPr>
        <w:t>14 patients said they understood their problems much moor, 13 said they understood a little more</w:t>
      </w:r>
      <w:r w:rsidR="005B3081">
        <w:rPr>
          <w:sz w:val="24"/>
          <w:szCs w:val="24"/>
        </w:rPr>
        <w:t xml:space="preserve"> and 12 said they understood the same.</w:t>
      </w:r>
    </w:p>
    <w:p w:rsidR="00A813E1" w:rsidRDefault="00F80673" w:rsidP="00A813E1">
      <w:pPr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BE3D983" wp14:editId="68CB45B9">
            <wp:extent cx="4572000" cy="2743200"/>
            <wp:effectExtent l="0" t="0" r="19050" b="1905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80673" w:rsidRPr="00EB676E" w:rsidRDefault="00F80673" w:rsidP="00A813E1">
      <w:pPr>
        <w:rPr>
          <w:b/>
          <w:sz w:val="24"/>
          <w:szCs w:val="24"/>
          <w:u w:val="single"/>
        </w:rPr>
      </w:pPr>
    </w:p>
    <w:p w:rsidR="00A813E1" w:rsidRDefault="00A813E1" w:rsidP="00A813E1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if patients kept themselves healthy,</w:t>
      </w:r>
    </w:p>
    <w:p w:rsidR="006F1EF1" w:rsidRPr="006F1EF1" w:rsidRDefault="006F1EF1" w:rsidP="00A813E1">
      <w:pPr>
        <w:rPr>
          <w:b/>
          <w:sz w:val="24"/>
          <w:szCs w:val="24"/>
        </w:rPr>
      </w:pPr>
    </w:p>
    <w:p w:rsidR="00A813E1" w:rsidRDefault="00A813E1" w:rsidP="00A813E1">
      <w:pPr>
        <w:rPr>
          <w:sz w:val="24"/>
          <w:szCs w:val="24"/>
        </w:rPr>
      </w:pPr>
      <w:r>
        <w:rPr>
          <w:sz w:val="24"/>
          <w:szCs w:val="24"/>
        </w:rPr>
        <w:t>12 stated much moor, 10 agreed a little more, and 11 stated the same.</w:t>
      </w:r>
    </w:p>
    <w:p w:rsidR="00F80673" w:rsidRDefault="00F80673" w:rsidP="00A813E1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A75E447" wp14:editId="7ABAEA0C">
            <wp:extent cx="4572000" cy="2743200"/>
            <wp:effectExtent l="0" t="0" r="19050" b="1905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813E1" w:rsidRDefault="00A813E1" w:rsidP="00A813E1">
      <w:pPr>
        <w:rPr>
          <w:sz w:val="24"/>
          <w:szCs w:val="24"/>
        </w:rPr>
      </w:pPr>
    </w:p>
    <w:p w:rsidR="00A813E1" w:rsidRPr="006F1EF1" w:rsidRDefault="00A813E1" w:rsidP="00A813E1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how well they coped with their illness</w:t>
      </w:r>
    </w:p>
    <w:p w:rsidR="005B3081" w:rsidRDefault="005B3081" w:rsidP="00545E2F">
      <w:pPr>
        <w:rPr>
          <w:sz w:val="24"/>
          <w:szCs w:val="24"/>
        </w:rPr>
      </w:pPr>
    </w:p>
    <w:p w:rsidR="005B3081" w:rsidRDefault="005B3081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12 patients said they coped with it much more, 10 said a little more and 11 stated they </w:t>
      </w:r>
      <w:proofErr w:type="gramStart"/>
      <w:r>
        <w:rPr>
          <w:sz w:val="24"/>
          <w:szCs w:val="24"/>
        </w:rPr>
        <w:t>coped</w:t>
      </w:r>
      <w:proofErr w:type="gramEnd"/>
      <w:r>
        <w:rPr>
          <w:sz w:val="24"/>
          <w:szCs w:val="24"/>
        </w:rPr>
        <w:t xml:space="preserve"> the same.</w:t>
      </w:r>
    </w:p>
    <w:p w:rsidR="00F80673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ECDBD91" wp14:editId="3D9B7B11">
            <wp:extent cx="4572000" cy="2743200"/>
            <wp:effectExtent l="0" t="0" r="19050" b="1905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80673" w:rsidRDefault="00F80673" w:rsidP="00545E2F">
      <w:pPr>
        <w:rPr>
          <w:sz w:val="24"/>
          <w:szCs w:val="24"/>
        </w:rPr>
      </w:pPr>
    </w:p>
    <w:p w:rsidR="00EB676E" w:rsidRDefault="00EB676E" w:rsidP="00545E2F">
      <w:pPr>
        <w:rPr>
          <w:sz w:val="24"/>
          <w:szCs w:val="24"/>
        </w:rPr>
      </w:pPr>
    </w:p>
    <w:p w:rsidR="005B3081" w:rsidRDefault="005B3081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>long</w:t>
      </w:r>
      <w:proofErr w:type="gramEnd"/>
      <w:r>
        <w:rPr>
          <w:b/>
          <w:sz w:val="24"/>
          <w:szCs w:val="24"/>
          <w:u w:val="single"/>
        </w:rPr>
        <w:t xml:space="preserve"> standing illness or disability</w:t>
      </w:r>
    </w:p>
    <w:p w:rsidR="005B3081" w:rsidRDefault="005B3081" w:rsidP="00545E2F">
      <w:pPr>
        <w:rPr>
          <w:b/>
          <w:sz w:val="24"/>
          <w:szCs w:val="24"/>
          <w:u w:val="single"/>
        </w:rPr>
      </w:pPr>
    </w:p>
    <w:p w:rsidR="005B3081" w:rsidRDefault="005B3081" w:rsidP="00545E2F">
      <w:pPr>
        <w:rPr>
          <w:sz w:val="24"/>
          <w:szCs w:val="24"/>
        </w:rPr>
      </w:pPr>
      <w:r>
        <w:rPr>
          <w:sz w:val="24"/>
          <w:szCs w:val="24"/>
        </w:rPr>
        <w:t>Eleven patients had long standing illness or disability, and twenty six did not have any illness/ disability.</w:t>
      </w:r>
    </w:p>
    <w:p w:rsidR="00F80673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F152CA7" wp14:editId="013BDB90">
            <wp:extent cx="4572000" cy="2743200"/>
            <wp:effectExtent l="0" t="0" r="19050" b="1905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B676E" w:rsidRDefault="00EB676E" w:rsidP="00EB676E">
      <w:pPr>
        <w:rPr>
          <w:sz w:val="24"/>
          <w:szCs w:val="24"/>
        </w:rPr>
      </w:pPr>
    </w:p>
    <w:p w:rsidR="005B3081" w:rsidRDefault="005B3081" w:rsidP="00545E2F">
      <w:pPr>
        <w:rPr>
          <w:sz w:val="24"/>
          <w:szCs w:val="24"/>
        </w:rPr>
      </w:pPr>
    </w:p>
    <w:p w:rsidR="005B3081" w:rsidRDefault="00A813E1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 w:rsidR="005B3081">
        <w:rPr>
          <w:b/>
          <w:sz w:val="24"/>
          <w:szCs w:val="24"/>
          <w:u w:val="single"/>
        </w:rPr>
        <w:t xml:space="preserve">Ethnic </w:t>
      </w:r>
      <w:r w:rsidR="00F35DCB">
        <w:rPr>
          <w:b/>
          <w:sz w:val="24"/>
          <w:szCs w:val="24"/>
          <w:u w:val="single"/>
        </w:rPr>
        <w:t>groups</w:t>
      </w:r>
    </w:p>
    <w:p w:rsidR="00F35DCB" w:rsidRDefault="00F35DCB" w:rsidP="00545E2F">
      <w:pPr>
        <w:rPr>
          <w:b/>
          <w:sz w:val="24"/>
          <w:szCs w:val="24"/>
          <w:u w:val="single"/>
        </w:rPr>
      </w:pPr>
    </w:p>
    <w:p w:rsidR="00F35DCB" w:rsidRDefault="00F35DCB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      14- Asian or Asian British</w:t>
      </w:r>
    </w:p>
    <w:p w:rsidR="00F35DCB" w:rsidRPr="00F35DCB" w:rsidRDefault="00F35DCB" w:rsidP="00F35DCB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F35DCB">
        <w:rPr>
          <w:sz w:val="24"/>
          <w:szCs w:val="24"/>
        </w:rPr>
        <w:t>mixed</w:t>
      </w:r>
    </w:p>
    <w:p w:rsidR="00F35DCB" w:rsidRDefault="00F35DCB" w:rsidP="00F35DCB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other</w:t>
      </w:r>
    </w:p>
    <w:p w:rsidR="00F80673" w:rsidRPr="00F80673" w:rsidRDefault="00F80673" w:rsidP="00F80673">
      <w:pPr>
        <w:rPr>
          <w:sz w:val="24"/>
          <w:szCs w:val="24"/>
        </w:rPr>
      </w:pPr>
    </w:p>
    <w:p w:rsidR="00AA763B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E7CFC81" wp14:editId="5C945B2E">
            <wp:extent cx="4572000" cy="2743200"/>
            <wp:effectExtent l="0" t="0" r="19050" b="1905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80673" w:rsidRDefault="00F80673" w:rsidP="00545E2F">
      <w:pPr>
        <w:rPr>
          <w:sz w:val="24"/>
          <w:szCs w:val="24"/>
        </w:rPr>
      </w:pPr>
    </w:p>
    <w:p w:rsidR="00EB676E" w:rsidRDefault="00EB676E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Male or Female </w:t>
      </w:r>
    </w:p>
    <w:p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Sixteen males took part and 25 females.</w:t>
      </w:r>
    </w:p>
    <w:p w:rsidR="00EB676E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E141CE4" wp14:editId="5F434D8F">
            <wp:extent cx="4572000" cy="2743200"/>
            <wp:effectExtent l="0" t="0" r="19050" b="1905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14512" w:rsidRDefault="00A14512" w:rsidP="00545E2F">
      <w:pPr>
        <w:rPr>
          <w:b/>
          <w:sz w:val="24"/>
          <w:szCs w:val="24"/>
        </w:rPr>
      </w:pPr>
    </w:p>
    <w:p w:rsidR="00EB676E" w:rsidRDefault="00EB676E" w:rsidP="00545E2F">
      <w:pPr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>ages</w:t>
      </w:r>
      <w:proofErr w:type="gramEnd"/>
    </w:p>
    <w:p w:rsidR="00EB676E" w:rsidRDefault="00EB676E" w:rsidP="00545E2F">
      <w:pPr>
        <w:rPr>
          <w:b/>
          <w:sz w:val="24"/>
          <w:szCs w:val="24"/>
          <w:u w:val="single"/>
        </w:rPr>
      </w:pPr>
    </w:p>
    <w:p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Less than 16- 1 patient</w:t>
      </w:r>
    </w:p>
    <w:p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16-25 - 7 Patients</w:t>
      </w:r>
    </w:p>
    <w:p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26- 39 – 11 Patients</w:t>
      </w:r>
    </w:p>
    <w:p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40- 64 - 10 Patients</w:t>
      </w:r>
    </w:p>
    <w:p w:rsidR="00F80673" w:rsidRDefault="00F80673" w:rsidP="00545E2F">
      <w:pPr>
        <w:rPr>
          <w:sz w:val="24"/>
          <w:szCs w:val="24"/>
        </w:rPr>
      </w:pPr>
    </w:p>
    <w:p w:rsidR="00F80673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73B6373" wp14:editId="7BC5DF26">
            <wp:extent cx="4572000" cy="2743200"/>
            <wp:effectExtent l="0" t="0" r="19050" b="1905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B676E" w:rsidRDefault="00EB676E" w:rsidP="00545E2F">
      <w:pPr>
        <w:rPr>
          <w:sz w:val="24"/>
          <w:szCs w:val="24"/>
        </w:rPr>
      </w:pPr>
    </w:p>
    <w:p w:rsidR="00EB676E" w:rsidRDefault="00EB676E" w:rsidP="00545E2F">
      <w:pPr>
        <w:rPr>
          <w:b/>
          <w:sz w:val="24"/>
          <w:szCs w:val="24"/>
          <w:u w:val="single"/>
        </w:rPr>
      </w:pPr>
      <w:r w:rsidRPr="00EB676E">
        <w:rPr>
          <w:b/>
          <w:sz w:val="24"/>
          <w:szCs w:val="24"/>
          <w:u w:val="single"/>
        </w:rPr>
        <w:t>Patient’s comments and feedbacks from the National Survey</w:t>
      </w:r>
    </w:p>
    <w:p w:rsidR="00EB676E" w:rsidRDefault="00EB676E" w:rsidP="00545E2F">
      <w:pPr>
        <w:rPr>
          <w:b/>
          <w:sz w:val="24"/>
          <w:szCs w:val="24"/>
          <w:u w:val="single"/>
        </w:rPr>
      </w:pP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Happy with the surgery and staff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Recommended this surgery to their friends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Brilliant receptionists 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Good Drs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Quick emergency appointments when needed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Good practice very helpful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Phone lines are very busy in the mornings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Due to my illness the surgery priorities me properly.</w:t>
      </w:r>
    </w:p>
    <w:p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Very good Drs, I am Happy</w:t>
      </w:r>
    </w:p>
    <w:p w:rsidR="00EB676E" w:rsidRDefault="00EB676E" w:rsidP="009C29E9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Dr’s are excellent</w:t>
      </w:r>
    </w:p>
    <w:p w:rsidR="00F432A5" w:rsidRDefault="00F432A5" w:rsidP="009C29E9">
      <w:pPr>
        <w:pStyle w:val="ListParagraph"/>
        <w:numPr>
          <w:ilvl w:val="0"/>
          <w:numId w:val="21"/>
        </w:numPr>
        <w:rPr>
          <w:sz w:val="24"/>
          <w:szCs w:val="24"/>
        </w:rPr>
      </w:pPr>
    </w:p>
    <w:p w:rsidR="009C29E9" w:rsidRDefault="009C29E9" w:rsidP="009C29E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Actions Taken by Surgery after feedback</w:t>
      </w:r>
    </w:p>
    <w:p w:rsidR="00F432A5" w:rsidRDefault="00F432A5" w:rsidP="009C29E9">
      <w:pPr>
        <w:rPr>
          <w:b/>
          <w:sz w:val="24"/>
          <w:szCs w:val="24"/>
          <w:u w:val="single"/>
        </w:rPr>
      </w:pPr>
    </w:p>
    <w:p w:rsidR="009938B5" w:rsidRDefault="009C29E9" w:rsidP="009C29E9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9938B5">
        <w:rPr>
          <w:sz w:val="24"/>
          <w:szCs w:val="24"/>
        </w:rPr>
        <w:t>e practice manager went over patient’s feedback from</w:t>
      </w:r>
      <w:r>
        <w:rPr>
          <w:sz w:val="24"/>
          <w:szCs w:val="24"/>
        </w:rPr>
        <w:t xml:space="preserve"> the survey with all the appropriate staff. Most of the feedback that where given were very positive and the following actions </w:t>
      </w:r>
      <w:r w:rsidR="00F432A5">
        <w:rPr>
          <w:sz w:val="24"/>
          <w:szCs w:val="24"/>
        </w:rPr>
        <w:t>implemented</w:t>
      </w:r>
      <w:r w:rsidR="009938B5">
        <w:rPr>
          <w:sz w:val="24"/>
          <w:szCs w:val="24"/>
        </w:rPr>
        <w:t>.</w:t>
      </w:r>
    </w:p>
    <w:p w:rsidR="009C29E9" w:rsidRDefault="009C29E9" w:rsidP="009938B5">
      <w:pPr>
        <w:pStyle w:val="ListParagraph"/>
        <w:ind w:left="770"/>
        <w:rPr>
          <w:sz w:val="24"/>
          <w:szCs w:val="24"/>
        </w:rPr>
      </w:pPr>
    </w:p>
    <w:p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More online appointments were added and are accessible through online access.</w:t>
      </w:r>
    </w:p>
    <w:p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More appointments were accessed on the</w:t>
      </w:r>
      <w:r w:rsidR="00101792">
        <w:rPr>
          <w:sz w:val="24"/>
          <w:szCs w:val="24"/>
        </w:rPr>
        <w:t xml:space="preserve"> extended </w:t>
      </w:r>
      <w:r w:rsidR="00517A2C">
        <w:rPr>
          <w:sz w:val="24"/>
          <w:szCs w:val="24"/>
        </w:rPr>
        <w:t>access hub.</w:t>
      </w:r>
    </w:p>
    <w:p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 third phone line was added so patients could access the practice more efficiently.</w:t>
      </w:r>
    </w:p>
    <w:p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Patients were encouraged to order by EPS which saved them more time when ordering repeat prescriptions. It also saved patients collection time.</w:t>
      </w:r>
    </w:p>
    <w:p w:rsidR="00191959" w:rsidRDefault="00191959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New </w:t>
      </w:r>
      <w:proofErr w:type="spellStart"/>
      <w:r>
        <w:rPr>
          <w:sz w:val="24"/>
          <w:szCs w:val="24"/>
        </w:rPr>
        <w:t>Mjog</w:t>
      </w:r>
      <w:proofErr w:type="spellEnd"/>
      <w:r>
        <w:rPr>
          <w:sz w:val="24"/>
          <w:szCs w:val="24"/>
        </w:rPr>
        <w:t xml:space="preserve"> available for patients appointments and test reminders</w:t>
      </w:r>
    </w:p>
    <w:p w:rsidR="00517A2C" w:rsidRDefault="00517A2C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Patients can now access their medical records online through Patient Pack app, as well as ordering medication, booking appointments at the practice and at the extended access hub. </w:t>
      </w:r>
    </w:p>
    <w:p w:rsidR="00517A2C" w:rsidRDefault="00517A2C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There have been changes to a few medications that patients are now able to get over the counter for minor elements. E.g. from the pharm</w:t>
      </w:r>
      <w:r w:rsidR="00F140DE">
        <w:rPr>
          <w:sz w:val="24"/>
          <w:szCs w:val="24"/>
        </w:rPr>
        <w:t>acy or local supermarkets. This will imp</w:t>
      </w:r>
      <w:r w:rsidR="00E02D3C">
        <w:rPr>
          <w:sz w:val="24"/>
          <w:szCs w:val="24"/>
        </w:rPr>
        <w:t>rove the appointments demand fro</w:t>
      </w:r>
      <w:r w:rsidR="00F140DE">
        <w:rPr>
          <w:sz w:val="24"/>
          <w:szCs w:val="24"/>
        </w:rPr>
        <w:t xml:space="preserve">m the patient. </w:t>
      </w:r>
      <w:bookmarkStart w:id="0" w:name="_GoBack"/>
      <w:bookmarkEnd w:id="0"/>
    </w:p>
    <w:p w:rsidR="009938B5" w:rsidRDefault="009938B5" w:rsidP="009938B5">
      <w:pPr>
        <w:pStyle w:val="ListParagraph"/>
        <w:ind w:left="1490"/>
        <w:rPr>
          <w:sz w:val="24"/>
          <w:szCs w:val="24"/>
        </w:rPr>
      </w:pPr>
    </w:p>
    <w:p w:rsidR="009938B5" w:rsidRPr="009938B5" w:rsidRDefault="009938B5" w:rsidP="009938B5">
      <w:pPr>
        <w:pStyle w:val="ListParagraph"/>
        <w:ind w:left="770"/>
        <w:rPr>
          <w:sz w:val="24"/>
          <w:szCs w:val="24"/>
        </w:rPr>
      </w:pPr>
    </w:p>
    <w:p w:rsidR="00EB676E" w:rsidRDefault="00EB676E" w:rsidP="00545E2F">
      <w:pPr>
        <w:rPr>
          <w:sz w:val="24"/>
          <w:szCs w:val="24"/>
        </w:rPr>
      </w:pPr>
    </w:p>
    <w:p w:rsidR="00EB676E" w:rsidRDefault="00EB676E" w:rsidP="00545E2F">
      <w:pPr>
        <w:rPr>
          <w:sz w:val="24"/>
          <w:szCs w:val="24"/>
        </w:rPr>
      </w:pPr>
    </w:p>
    <w:p w:rsidR="00EB676E" w:rsidRDefault="00EB676E" w:rsidP="00545E2F">
      <w:pPr>
        <w:rPr>
          <w:sz w:val="24"/>
          <w:szCs w:val="24"/>
        </w:rPr>
      </w:pPr>
    </w:p>
    <w:p w:rsidR="00EB676E" w:rsidRPr="00EB676E" w:rsidRDefault="00EB676E" w:rsidP="00545E2F">
      <w:pPr>
        <w:rPr>
          <w:sz w:val="24"/>
          <w:szCs w:val="24"/>
        </w:rPr>
      </w:pPr>
    </w:p>
    <w:p w:rsidR="00EB676E" w:rsidRDefault="00EB676E" w:rsidP="00545E2F">
      <w:pPr>
        <w:rPr>
          <w:b/>
          <w:sz w:val="24"/>
          <w:szCs w:val="24"/>
          <w:u w:val="single"/>
        </w:rPr>
      </w:pPr>
    </w:p>
    <w:p w:rsidR="00EB676E" w:rsidRPr="00EB676E" w:rsidRDefault="00EB676E" w:rsidP="00545E2F">
      <w:pPr>
        <w:rPr>
          <w:b/>
          <w:sz w:val="24"/>
          <w:szCs w:val="24"/>
          <w:u w:val="single"/>
        </w:rPr>
      </w:pPr>
    </w:p>
    <w:p w:rsidR="00557CFB" w:rsidRPr="00133E3B" w:rsidRDefault="00133E3B" w:rsidP="00545E2F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</w:p>
    <w:p w:rsidR="00557CFB" w:rsidRDefault="00557CFB" w:rsidP="00545E2F">
      <w:pPr>
        <w:rPr>
          <w:sz w:val="24"/>
          <w:szCs w:val="24"/>
        </w:rPr>
      </w:pPr>
    </w:p>
    <w:p w:rsidR="00557CFB" w:rsidRPr="00557CFB" w:rsidRDefault="00557CFB" w:rsidP="00545E2F">
      <w:pPr>
        <w:rPr>
          <w:sz w:val="24"/>
          <w:szCs w:val="24"/>
        </w:rPr>
      </w:pPr>
    </w:p>
    <w:p w:rsidR="00557CFB" w:rsidRPr="00557CFB" w:rsidRDefault="00557CFB" w:rsidP="00545E2F">
      <w:pPr>
        <w:rPr>
          <w:sz w:val="24"/>
          <w:szCs w:val="24"/>
        </w:rPr>
      </w:pPr>
    </w:p>
    <w:p w:rsidR="00557CFB" w:rsidRDefault="00557CFB" w:rsidP="00545E2F">
      <w:pPr>
        <w:rPr>
          <w:sz w:val="24"/>
          <w:szCs w:val="24"/>
        </w:rPr>
      </w:pPr>
    </w:p>
    <w:p w:rsidR="00557CFB" w:rsidRDefault="00557CFB" w:rsidP="00545E2F">
      <w:pPr>
        <w:rPr>
          <w:sz w:val="24"/>
          <w:szCs w:val="24"/>
        </w:rPr>
      </w:pPr>
    </w:p>
    <w:p w:rsidR="00557CFB" w:rsidRDefault="00557CFB" w:rsidP="00545E2F">
      <w:pPr>
        <w:rPr>
          <w:sz w:val="24"/>
          <w:szCs w:val="24"/>
        </w:rPr>
      </w:pPr>
    </w:p>
    <w:p w:rsidR="00557CFB" w:rsidRPr="00545E2F" w:rsidRDefault="00557CFB" w:rsidP="00545E2F">
      <w:pPr>
        <w:rPr>
          <w:sz w:val="24"/>
          <w:szCs w:val="24"/>
        </w:rPr>
      </w:pPr>
    </w:p>
    <w:p w:rsidR="00545E2F" w:rsidRDefault="00545E2F" w:rsidP="00545E2F">
      <w:pPr>
        <w:rPr>
          <w:sz w:val="24"/>
          <w:szCs w:val="24"/>
        </w:rPr>
      </w:pPr>
    </w:p>
    <w:p w:rsidR="00545E2F" w:rsidRPr="00545E2F" w:rsidRDefault="00545E2F" w:rsidP="00545E2F">
      <w:pPr>
        <w:rPr>
          <w:b/>
          <w:sz w:val="24"/>
          <w:szCs w:val="24"/>
        </w:rPr>
      </w:pPr>
    </w:p>
    <w:p w:rsidR="00545E2F" w:rsidRPr="00545E2F" w:rsidRDefault="00545E2F" w:rsidP="00545E2F">
      <w:pPr>
        <w:rPr>
          <w:b/>
          <w:sz w:val="24"/>
          <w:szCs w:val="24"/>
          <w:u w:val="single"/>
        </w:rPr>
      </w:pPr>
    </w:p>
    <w:p w:rsidR="00545E2F" w:rsidRDefault="00545E2F" w:rsidP="00545E2F">
      <w:pPr>
        <w:rPr>
          <w:sz w:val="24"/>
          <w:szCs w:val="24"/>
        </w:rPr>
      </w:pPr>
    </w:p>
    <w:p w:rsidR="00545E2F" w:rsidRPr="00545E2F" w:rsidRDefault="00545E2F" w:rsidP="00545E2F">
      <w:pPr>
        <w:rPr>
          <w:sz w:val="24"/>
          <w:szCs w:val="24"/>
        </w:rPr>
      </w:pPr>
    </w:p>
    <w:p w:rsidR="004E75E3" w:rsidRDefault="004E75E3"/>
    <w:sectPr w:rsidR="004E75E3" w:rsidSect="00FE2E26">
      <w:pgSz w:w="11906" w:h="16838"/>
      <w:pgMar w:top="1440" w:right="748" w:bottom="124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7C07"/>
    <w:multiLevelType w:val="hybridMultilevel"/>
    <w:tmpl w:val="44C4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D5133"/>
    <w:multiLevelType w:val="hybridMultilevel"/>
    <w:tmpl w:val="9F4472BE"/>
    <w:lvl w:ilvl="0" w:tplc="1A3CF4FA">
      <w:start w:val="1"/>
      <w:numFmt w:val="decimal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1C23AE"/>
    <w:multiLevelType w:val="hybridMultilevel"/>
    <w:tmpl w:val="44C4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51513"/>
    <w:multiLevelType w:val="hybridMultilevel"/>
    <w:tmpl w:val="5A4EE168"/>
    <w:lvl w:ilvl="0" w:tplc="1B74B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615BD6"/>
    <w:multiLevelType w:val="hybridMultilevel"/>
    <w:tmpl w:val="491881DE"/>
    <w:lvl w:ilvl="0" w:tplc="9E18AB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406C2"/>
    <w:multiLevelType w:val="hybridMultilevel"/>
    <w:tmpl w:val="776CC6F4"/>
    <w:lvl w:ilvl="0" w:tplc="5DA86D0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B11F3C"/>
    <w:multiLevelType w:val="hybridMultilevel"/>
    <w:tmpl w:val="A86488F6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150F25B9"/>
    <w:multiLevelType w:val="hybridMultilevel"/>
    <w:tmpl w:val="4C1EAE5A"/>
    <w:lvl w:ilvl="0" w:tplc="3760D9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5B732E0"/>
    <w:multiLevelType w:val="hybridMultilevel"/>
    <w:tmpl w:val="DD0822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076DC"/>
    <w:multiLevelType w:val="hybridMultilevel"/>
    <w:tmpl w:val="2DA8F0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41AB8"/>
    <w:multiLevelType w:val="hybridMultilevel"/>
    <w:tmpl w:val="8626C1E0"/>
    <w:lvl w:ilvl="0" w:tplc="CBE47046">
      <w:start w:val="6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40AAD"/>
    <w:multiLevelType w:val="hybridMultilevel"/>
    <w:tmpl w:val="7FE4B2E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976557A"/>
    <w:multiLevelType w:val="hybridMultilevel"/>
    <w:tmpl w:val="8312B40E"/>
    <w:lvl w:ilvl="0" w:tplc="888CDB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D605FE"/>
    <w:multiLevelType w:val="hybridMultilevel"/>
    <w:tmpl w:val="2266E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65392"/>
    <w:multiLevelType w:val="hybridMultilevel"/>
    <w:tmpl w:val="CF6E44B6"/>
    <w:lvl w:ilvl="0" w:tplc="1FECE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35B0A"/>
    <w:multiLevelType w:val="hybridMultilevel"/>
    <w:tmpl w:val="D4C2D222"/>
    <w:lvl w:ilvl="0" w:tplc="5DA86D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C4D60"/>
    <w:multiLevelType w:val="hybridMultilevel"/>
    <w:tmpl w:val="BD9CC118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>
    <w:nsid w:val="3A254CEB"/>
    <w:multiLevelType w:val="hybridMultilevel"/>
    <w:tmpl w:val="41CA6DD4"/>
    <w:lvl w:ilvl="0" w:tplc="5DA86D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30F70"/>
    <w:multiLevelType w:val="hybridMultilevel"/>
    <w:tmpl w:val="036C8AC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558D4CD3"/>
    <w:multiLevelType w:val="hybridMultilevel"/>
    <w:tmpl w:val="44C4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9D1CFD"/>
    <w:multiLevelType w:val="hybridMultilevel"/>
    <w:tmpl w:val="2AEE6B5A"/>
    <w:lvl w:ilvl="0" w:tplc="87E49B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A52B12"/>
    <w:multiLevelType w:val="hybridMultilevel"/>
    <w:tmpl w:val="CA36FCF2"/>
    <w:lvl w:ilvl="0" w:tplc="BB3C7C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8444690"/>
    <w:multiLevelType w:val="hybridMultilevel"/>
    <w:tmpl w:val="7542C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E23518"/>
    <w:multiLevelType w:val="hybridMultilevel"/>
    <w:tmpl w:val="AF68A81A"/>
    <w:lvl w:ilvl="0" w:tplc="F586B64A">
      <w:start w:val="1"/>
      <w:numFmt w:val="decimal"/>
      <w:lvlText w:val="%1."/>
      <w:lvlJc w:val="left"/>
      <w:pPr>
        <w:ind w:left="4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758C5763"/>
    <w:multiLevelType w:val="hybridMultilevel"/>
    <w:tmpl w:val="5BBEE9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568AE"/>
    <w:multiLevelType w:val="hybridMultilevel"/>
    <w:tmpl w:val="4FE69F40"/>
    <w:lvl w:ilvl="0" w:tplc="1C541B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4B652F"/>
    <w:multiLevelType w:val="hybridMultilevel"/>
    <w:tmpl w:val="1DCA5846"/>
    <w:lvl w:ilvl="0" w:tplc="08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9"/>
  </w:num>
  <w:num w:numId="4">
    <w:abstractNumId w:val="0"/>
  </w:num>
  <w:num w:numId="5">
    <w:abstractNumId w:val="5"/>
  </w:num>
  <w:num w:numId="6">
    <w:abstractNumId w:val="2"/>
  </w:num>
  <w:num w:numId="7">
    <w:abstractNumId w:val="19"/>
  </w:num>
  <w:num w:numId="8">
    <w:abstractNumId w:val="17"/>
  </w:num>
  <w:num w:numId="9">
    <w:abstractNumId w:val="15"/>
  </w:num>
  <w:num w:numId="10">
    <w:abstractNumId w:val="3"/>
  </w:num>
  <w:num w:numId="11">
    <w:abstractNumId w:val="11"/>
  </w:num>
  <w:num w:numId="12">
    <w:abstractNumId w:val="1"/>
  </w:num>
  <w:num w:numId="13">
    <w:abstractNumId w:val="21"/>
  </w:num>
  <w:num w:numId="14">
    <w:abstractNumId w:val="23"/>
  </w:num>
  <w:num w:numId="15">
    <w:abstractNumId w:val="7"/>
  </w:num>
  <w:num w:numId="16">
    <w:abstractNumId w:val="20"/>
  </w:num>
  <w:num w:numId="17">
    <w:abstractNumId w:val="25"/>
  </w:num>
  <w:num w:numId="18">
    <w:abstractNumId w:val="4"/>
  </w:num>
  <w:num w:numId="19">
    <w:abstractNumId w:val="14"/>
  </w:num>
  <w:num w:numId="20">
    <w:abstractNumId w:val="12"/>
  </w:num>
  <w:num w:numId="21">
    <w:abstractNumId w:val="13"/>
  </w:num>
  <w:num w:numId="22">
    <w:abstractNumId w:val="18"/>
  </w:num>
  <w:num w:numId="23">
    <w:abstractNumId w:val="26"/>
  </w:num>
  <w:num w:numId="24">
    <w:abstractNumId w:val="22"/>
  </w:num>
  <w:num w:numId="25">
    <w:abstractNumId w:val="16"/>
  </w:num>
  <w:num w:numId="26">
    <w:abstractNumId w:val="1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546"/>
    <w:rsid w:val="00020D4C"/>
    <w:rsid w:val="00074CC7"/>
    <w:rsid w:val="000C487F"/>
    <w:rsid w:val="000E2EB3"/>
    <w:rsid w:val="00101792"/>
    <w:rsid w:val="00105538"/>
    <w:rsid w:val="00107F4A"/>
    <w:rsid w:val="00133E3B"/>
    <w:rsid w:val="00153306"/>
    <w:rsid w:val="001701DF"/>
    <w:rsid w:val="00173CA9"/>
    <w:rsid w:val="00191959"/>
    <w:rsid w:val="001D7E76"/>
    <w:rsid w:val="001E7DE1"/>
    <w:rsid w:val="0025312B"/>
    <w:rsid w:val="002713A2"/>
    <w:rsid w:val="002A6777"/>
    <w:rsid w:val="002F60AC"/>
    <w:rsid w:val="00315388"/>
    <w:rsid w:val="003403C4"/>
    <w:rsid w:val="003D00D1"/>
    <w:rsid w:val="003D3496"/>
    <w:rsid w:val="00420FD6"/>
    <w:rsid w:val="004A6D0F"/>
    <w:rsid w:val="004E75E3"/>
    <w:rsid w:val="00517A2C"/>
    <w:rsid w:val="00545E2F"/>
    <w:rsid w:val="00557CFB"/>
    <w:rsid w:val="005B3081"/>
    <w:rsid w:val="005E219D"/>
    <w:rsid w:val="00604BBF"/>
    <w:rsid w:val="006430DE"/>
    <w:rsid w:val="0064522C"/>
    <w:rsid w:val="006F1EF1"/>
    <w:rsid w:val="0072188A"/>
    <w:rsid w:val="00765318"/>
    <w:rsid w:val="00785303"/>
    <w:rsid w:val="00876FFA"/>
    <w:rsid w:val="008A65B2"/>
    <w:rsid w:val="00932FB4"/>
    <w:rsid w:val="0097067F"/>
    <w:rsid w:val="009938B5"/>
    <w:rsid w:val="00997CB0"/>
    <w:rsid w:val="009A41E0"/>
    <w:rsid w:val="009C29E9"/>
    <w:rsid w:val="00A14512"/>
    <w:rsid w:val="00A813E1"/>
    <w:rsid w:val="00AA763B"/>
    <w:rsid w:val="00AB0EC6"/>
    <w:rsid w:val="00AB2A39"/>
    <w:rsid w:val="00AC389B"/>
    <w:rsid w:val="00B41B5C"/>
    <w:rsid w:val="00B70EC6"/>
    <w:rsid w:val="00B939E6"/>
    <w:rsid w:val="00BE2606"/>
    <w:rsid w:val="00C201DE"/>
    <w:rsid w:val="00C24715"/>
    <w:rsid w:val="00C73D06"/>
    <w:rsid w:val="00CA179D"/>
    <w:rsid w:val="00D00D60"/>
    <w:rsid w:val="00D20F51"/>
    <w:rsid w:val="00D6060E"/>
    <w:rsid w:val="00D85913"/>
    <w:rsid w:val="00E02D3C"/>
    <w:rsid w:val="00E1190E"/>
    <w:rsid w:val="00EB676E"/>
    <w:rsid w:val="00F140DE"/>
    <w:rsid w:val="00F17F77"/>
    <w:rsid w:val="00F312E1"/>
    <w:rsid w:val="00F35DCB"/>
    <w:rsid w:val="00F432A5"/>
    <w:rsid w:val="00F70B07"/>
    <w:rsid w:val="00F80673"/>
    <w:rsid w:val="00F83E45"/>
    <w:rsid w:val="00FE1ABB"/>
    <w:rsid w:val="00FE2E26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913"/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1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F60AC"/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unhideWhenUsed/>
    <w:rsid w:val="00173C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913"/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1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F60AC"/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unhideWhenUsed/>
    <w:rsid w:val="00173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8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8" Type="http://schemas.openxmlformats.org/officeDocument/2006/relationships/chart" Target="charts/chart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hyperion.olympus.internal\m85735dfs$\Shared\DIPALI\practice%20patients%20national%20survey%202018-2019%20111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'patient survey 2013 to 2014'!$A$4</c:f>
              <c:strCache>
                <c:ptCount val="1"/>
                <c:pt idx="0">
                  <c:v>Q1: been seen in the last 12 months </c:v>
                </c:pt>
              </c:strCache>
            </c:strRef>
          </c:tx>
          <c:invertIfNegative val="0"/>
          <c:val>
            <c:numRef>
              <c:f>'patient survey 2013 to 2014'!$B$4:$F$4</c:f>
              <c:numCache>
                <c:formatCode>General</c:formatCode>
                <c:ptCount val="5"/>
                <c:pt idx="0">
                  <c:v>3</c:v>
                </c:pt>
                <c:pt idx="1">
                  <c:v>17</c:v>
                </c:pt>
                <c:pt idx="2">
                  <c:v>15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5024"/>
        <c:axId val="74581696"/>
      </c:barChart>
      <c:catAx>
        <c:axId val="7878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1696"/>
        <c:crosses val="autoZero"/>
        <c:auto val="1"/>
        <c:lblAlgn val="ctr"/>
        <c:lblOffset val="100"/>
        <c:noMultiLvlLbl val="0"/>
      </c:catAx>
      <c:valAx>
        <c:axId val="74581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87850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G - Doctor's patience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2014'!$B$44:$H$44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2014'!$B$45:$H$45</c:f>
              <c:numCache>
                <c:formatCode>General</c:formatCode>
                <c:ptCount val="7"/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1504"/>
        <c:axId val="117118016"/>
      </c:barChart>
      <c:catAx>
        <c:axId val="12290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118016"/>
        <c:crosses val="autoZero"/>
        <c:auto val="1"/>
        <c:lblAlgn val="ctr"/>
        <c:lblOffset val="100"/>
        <c:noMultiLvlLbl val="0"/>
      </c:catAx>
      <c:valAx>
        <c:axId val="117118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2901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H - Doctor's care and concern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2014'!$B$46:$H$46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2014'!$B$47:$H$47</c:f>
              <c:numCache>
                <c:formatCode>General</c:formatCode>
                <c:ptCount val="7"/>
                <c:pt idx="1">
                  <c:v>1</c:v>
                </c:pt>
                <c:pt idx="2">
                  <c:v>9</c:v>
                </c:pt>
                <c:pt idx="3">
                  <c:v>8</c:v>
                </c:pt>
                <c:pt idx="4">
                  <c:v>6</c:v>
                </c:pt>
                <c:pt idx="5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0512"/>
        <c:axId val="117119744"/>
      </c:barChart>
      <c:catAx>
        <c:axId val="8160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119744"/>
        <c:crosses val="autoZero"/>
        <c:auto val="1"/>
        <c:lblAlgn val="ctr"/>
        <c:lblOffset val="100"/>
        <c:noMultiLvlLbl val="0"/>
      </c:catAx>
      <c:valAx>
        <c:axId val="1171197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0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Q5 - Rate how clean the surgery is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Q5 - Rate hoe clean the surgery os</c:v>
          </c:tx>
          <c:invertIfNegative val="0"/>
          <c:val>
            <c:numRef>
              <c:f>'patient survey 2013 to 2014'!$A$13:$G$13</c:f>
              <c:numCache>
                <c:formatCode>General</c:formatCode>
                <c:ptCount val="7"/>
                <c:pt idx="3">
                  <c:v>6</c:v>
                </c:pt>
                <c:pt idx="4">
                  <c:v>17</c:v>
                </c:pt>
                <c:pt idx="5">
                  <c:v>9</c:v>
                </c:pt>
                <c:pt idx="6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4864"/>
        <c:axId val="122626624"/>
      </c:barChart>
      <c:catAx>
        <c:axId val="7088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26624"/>
        <c:crosses val="autoZero"/>
        <c:auto val="1"/>
        <c:lblAlgn val="ctr"/>
        <c:lblOffset val="100"/>
        <c:noMultiLvlLbl val="0"/>
      </c:catAx>
      <c:valAx>
        <c:axId val="122626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48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Q6 - Seen by particular Doctor</c:v>
          </c:tx>
          <c:invertIfNegative val="0"/>
          <c:val>
            <c:numRef>
              <c:f>'patient survey 2013 to 2014'!$A$15:$H$15</c:f>
              <c:numCache>
                <c:formatCode>General</c:formatCode>
                <c:ptCount val="8"/>
                <c:pt idx="1">
                  <c:v>11</c:v>
                </c:pt>
                <c:pt idx="2">
                  <c:v>3</c:v>
                </c:pt>
                <c:pt idx="3">
                  <c:v>1</c:v>
                </c:pt>
                <c:pt idx="4">
                  <c:v>9</c:v>
                </c:pt>
                <c:pt idx="5">
                  <c:v>10</c:v>
                </c:pt>
                <c:pt idx="6">
                  <c:v>16</c:v>
                </c:pt>
                <c:pt idx="7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3552"/>
        <c:axId val="122628352"/>
      </c:barChart>
      <c:catAx>
        <c:axId val="12290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28352"/>
        <c:crosses val="autoZero"/>
        <c:auto val="1"/>
        <c:lblAlgn val="ctr"/>
        <c:lblOffset val="100"/>
        <c:noMultiLvlLbl val="0"/>
      </c:catAx>
      <c:valAx>
        <c:axId val="12262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035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Q7 How would you rate this?</c:v>
          </c:tx>
          <c:invertIfNegative val="0"/>
          <c:val>
            <c:numRef>
              <c:f>'patient survey 2013 to 2014'!$A$17:$H$17</c:f>
              <c:numCache>
                <c:formatCode>General</c:formatCode>
                <c:ptCount val="8"/>
                <c:pt idx="3">
                  <c:v>20</c:v>
                </c:pt>
                <c:pt idx="4">
                  <c:v>25</c:v>
                </c:pt>
                <c:pt idx="5">
                  <c:v>11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2528"/>
        <c:axId val="122630080"/>
      </c:barChart>
      <c:catAx>
        <c:axId val="12290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30080"/>
        <c:crosses val="autoZero"/>
        <c:auto val="1"/>
        <c:lblAlgn val="ctr"/>
        <c:lblOffset val="100"/>
        <c:noMultiLvlLbl val="0"/>
      </c:catAx>
      <c:valAx>
        <c:axId val="12263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025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Q8 Seen by any doctor</c:v>
          </c:tx>
          <c:invertIfNegative val="0"/>
          <c:val>
            <c:numRef>
              <c:f>'patient survey 2013 to 2014'!$A$19:$H$19</c:f>
              <c:numCache>
                <c:formatCode>General</c:formatCode>
                <c:ptCount val="8"/>
                <c:pt idx="1">
                  <c:v>18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7</c:v>
                </c:pt>
                <c:pt idx="6">
                  <c:v>10</c:v>
                </c:pt>
                <c:pt idx="7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2016"/>
        <c:axId val="122631808"/>
      </c:barChart>
      <c:catAx>
        <c:axId val="12290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31808"/>
        <c:crosses val="autoZero"/>
        <c:auto val="1"/>
        <c:lblAlgn val="ctr"/>
        <c:lblOffset val="100"/>
        <c:noMultiLvlLbl val="0"/>
      </c:catAx>
      <c:valAx>
        <c:axId val="122631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020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Q9 How would you rate this?</c:v>
          </c:tx>
          <c:invertIfNegative val="0"/>
          <c:val>
            <c:numRef>
              <c:f>'patient survey 2013 to 2014'!$A$21:$H$21</c:f>
              <c:numCache>
                <c:formatCode>General</c:formatCode>
                <c:ptCount val="8"/>
                <c:pt idx="1">
                  <c:v>3</c:v>
                </c:pt>
                <c:pt idx="2">
                  <c:v>9</c:v>
                </c:pt>
                <c:pt idx="3">
                  <c:v>9</c:v>
                </c:pt>
                <c:pt idx="4">
                  <c:v>10</c:v>
                </c:pt>
                <c:pt idx="5">
                  <c:v>8</c:v>
                </c:pt>
                <c:pt idx="6">
                  <c:v>3</c:v>
                </c:pt>
                <c:pt idx="7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2976"/>
        <c:axId val="122633536"/>
      </c:barChart>
      <c:catAx>
        <c:axId val="7878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33536"/>
        <c:crosses val="autoZero"/>
        <c:auto val="1"/>
        <c:lblAlgn val="ctr"/>
        <c:lblOffset val="100"/>
        <c:noMultiLvlLbl val="0"/>
      </c:catAx>
      <c:valAx>
        <c:axId val="12263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7829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Q10</a:t>
            </a:r>
            <a:r>
              <a:rPr lang="en-GB" baseline="0"/>
              <a:t> Get through the practice on phone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'patient survey 2013 to 2014'!$A$22:$H$22</c:f>
              <c:strCache>
                <c:ptCount val="8"/>
                <c:pt idx="0">
                  <c:v>Q10: Get through the practice on phone</c:v>
                </c:pt>
                <c:pt idx="1">
                  <c:v>Very Poor</c:v>
                </c:pt>
                <c:pt idx="2">
                  <c:v>Poor</c:v>
                </c:pt>
                <c:pt idx="3">
                  <c:v>Fair</c:v>
                </c:pt>
                <c:pt idx="4">
                  <c:v>Good</c:v>
                </c:pt>
                <c:pt idx="5">
                  <c:v>Very Good</c:v>
                </c:pt>
                <c:pt idx="6">
                  <c:v>Excellent</c:v>
                </c:pt>
                <c:pt idx="7">
                  <c:v>Dosen't apply</c:v>
                </c:pt>
              </c:strCache>
            </c:strRef>
          </c:cat>
          <c:val>
            <c:numRef>
              <c:f>'patient survey 2013 to 2014'!$A$23:$H$23</c:f>
              <c:numCache>
                <c:formatCode>General</c:formatCode>
                <c:ptCount val="8"/>
                <c:pt idx="1">
                  <c:v>10</c:v>
                </c:pt>
                <c:pt idx="2">
                  <c:v>4</c:v>
                </c:pt>
                <c:pt idx="3">
                  <c:v>7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23847168"/>
        <c:axId val="122668160"/>
      </c:barChart>
      <c:catAx>
        <c:axId val="12384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68160"/>
        <c:crosses val="autoZero"/>
        <c:auto val="1"/>
        <c:lblAlgn val="ctr"/>
        <c:lblOffset val="100"/>
        <c:noMultiLvlLbl val="0"/>
      </c:catAx>
      <c:valAx>
        <c:axId val="122668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7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Q11</a:t>
            </a:r>
            <a:r>
              <a:rPr lang="en-GB" baseline="0"/>
              <a:t> Speak to a Doctor on the phone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2014'!$B$24:$G$24</c:f>
              <c:strCache>
                <c:ptCount val="6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 </c:v>
                </c:pt>
              </c:strCache>
            </c:strRef>
          </c:cat>
          <c:val>
            <c:numRef>
              <c:f>'patient survey 2013 to 2014'!$B$25:$G$25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9</c:v>
                </c:pt>
                <c:pt idx="3">
                  <c:v>13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7680"/>
        <c:axId val="122669888"/>
      </c:barChart>
      <c:catAx>
        <c:axId val="12384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69888"/>
        <c:crosses val="autoZero"/>
        <c:auto val="1"/>
        <c:lblAlgn val="ctr"/>
        <c:lblOffset val="100"/>
        <c:noMultiLvlLbl val="0"/>
      </c:catAx>
      <c:valAx>
        <c:axId val="122669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7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Q12 - See</a:t>
            </a:r>
            <a:r>
              <a:rPr lang="en-GB" baseline="0"/>
              <a:t> the GP urgently on the same day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2014'!$B$26:$D$26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'patient survey 2013 to 2014'!$B$27:$D$27</c:f>
              <c:numCache>
                <c:formatCode>General</c:formatCode>
                <c:ptCount val="3"/>
                <c:pt idx="0">
                  <c:v>27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4064"/>
        <c:axId val="122671616"/>
      </c:barChart>
      <c:catAx>
        <c:axId val="12290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71616"/>
        <c:crosses val="autoZero"/>
        <c:auto val="1"/>
        <c:lblAlgn val="ctr"/>
        <c:lblOffset val="100"/>
        <c:noMultiLvlLbl val="0"/>
      </c:catAx>
      <c:valAx>
        <c:axId val="1226716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2904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Q2 Seen by a doctor or nurse</c:v>
          </c:tx>
          <c:invertIfNegative val="0"/>
          <c:cat>
            <c:strRef>
              <c:f>'patient survey 2013 to 2014'!$A$6:$C$6</c:f>
              <c:strCache>
                <c:ptCount val="3"/>
                <c:pt idx="0">
                  <c:v>Q2: Seen by a doctor or Nurse</c:v>
                </c:pt>
                <c:pt idx="1">
                  <c:v>Doctor</c:v>
                </c:pt>
                <c:pt idx="2">
                  <c:v>Nurse</c:v>
                </c:pt>
              </c:strCache>
            </c:strRef>
          </c:cat>
          <c:val>
            <c:numRef>
              <c:f>'patient survey 2013 to 2014'!$A$7:$C$7</c:f>
              <c:numCache>
                <c:formatCode>General</c:formatCode>
                <c:ptCount val="3"/>
                <c:pt idx="1">
                  <c:v>45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2816"/>
        <c:axId val="74582848"/>
      </c:barChart>
      <c:catAx>
        <c:axId val="7088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2848"/>
        <c:crosses val="autoZero"/>
        <c:auto val="1"/>
        <c:lblAlgn val="ctr"/>
        <c:lblOffset val="100"/>
        <c:noMultiLvlLbl val="0"/>
      </c:catAx>
      <c:valAx>
        <c:axId val="745828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2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Q13</a:t>
            </a:r>
            <a:r>
              <a:rPr lang="en-GB" baseline="0"/>
              <a:t> -  How long till you consultation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2014'!$B$28:$F$28</c:f>
              <c:strCache>
                <c:ptCount val="5"/>
                <c:pt idx="0">
                  <c:v>5 min or less</c:v>
                </c:pt>
                <c:pt idx="1">
                  <c:v>6-10 min</c:v>
                </c:pt>
                <c:pt idx="2">
                  <c:v>11-20min</c:v>
                </c:pt>
                <c:pt idx="3">
                  <c:v>21-30 min</c:v>
                </c:pt>
                <c:pt idx="4">
                  <c:v>over 30 min</c:v>
                </c:pt>
              </c:strCache>
            </c:strRef>
          </c:cat>
          <c:val>
            <c:numRef>
              <c:f>'patient survey 2013 to 2014'!$B$29:$F$29</c:f>
              <c:numCache>
                <c:formatCode>General</c:formatCode>
                <c:ptCount val="5"/>
                <c:pt idx="0">
                  <c:v>2</c:v>
                </c:pt>
                <c:pt idx="1">
                  <c:v>9</c:v>
                </c:pt>
                <c:pt idx="2">
                  <c:v>20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5536"/>
        <c:axId val="122673344"/>
      </c:barChart>
      <c:catAx>
        <c:axId val="7878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73344"/>
        <c:crosses val="autoZero"/>
        <c:auto val="1"/>
        <c:lblAlgn val="ctr"/>
        <c:lblOffset val="100"/>
        <c:noMultiLvlLbl val="0"/>
      </c:catAx>
      <c:valAx>
        <c:axId val="1226733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8785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Q14</a:t>
            </a:r>
            <a:r>
              <a:rPr lang="en-GB" baseline="0"/>
              <a:t> How do you rate this?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2014'!$B$30:$G$30</c:f>
              <c:strCache>
                <c:ptCount val="6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</c:strCache>
            </c:strRef>
          </c:cat>
          <c:val>
            <c:numRef>
              <c:f>'patient survey 2013 to 2014'!$B$31:$G$31</c:f>
              <c:numCache>
                <c:formatCode>General</c:formatCode>
                <c:ptCount val="6"/>
                <c:pt idx="1">
                  <c:v>11</c:v>
                </c:pt>
                <c:pt idx="2">
                  <c:v>18</c:v>
                </c:pt>
                <c:pt idx="3">
                  <c:v>9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9216"/>
        <c:axId val="124100608"/>
      </c:barChart>
      <c:catAx>
        <c:axId val="12384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0608"/>
        <c:crosses val="autoZero"/>
        <c:auto val="1"/>
        <c:lblAlgn val="ctr"/>
        <c:lblOffset val="100"/>
        <c:noMultiLvlLbl val="0"/>
      </c:catAx>
      <c:valAx>
        <c:axId val="124100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9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A - Asked about syptoms ?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2014'!$B$32:$H$32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2014'!$B$33:$H$33</c:f>
              <c:numCache>
                <c:formatCode>General</c:formatCode>
                <c:ptCount val="7"/>
                <c:pt idx="1">
                  <c:v>2</c:v>
                </c:pt>
                <c:pt idx="2">
                  <c:v>7</c:v>
                </c:pt>
                <c:pt idx="3">
                  <c:v>7</c:v>
                </c:pt>
                <c:pt idx="4">
                  <c:v>13</c:v>
                </c:pt>
                <c:pt idx="5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9728"/>
        <c:axId val="124102336"/>
      </c:barChart>
      <c:catAx>
        <c:axId val="12384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2336"/>
        <c:crosses val="autoZero"/>
        <c:auto val="1"/>
        <c:lblAlgn val="ctr"/>
        <c:lblOffset val="100"/>
        <c:noMultiLvlLbl val="0"/>
      </c:catAx>
      <c:valAx>
        <c:axId val="124102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9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Q17 A</a:t>
            </a:r>
            <a:r>
              <a:rPr lang="en-GB" baseline="0"/>
              <a:t> - Understand you problem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2014'!$B$52:$E$52</c:f>
              <c:strCache>
                <c:ptCount val="4"/>
                <c:pt idx="0">
                  <c:v>Much More</c:v>
                </c:pt>
                <c:pt idx="1">
                  <c:v>Little More</c:v>
                </c:pt>
                <c:pt idx="2">
                  <c:v>The same</c:v>
                </c:pt>
                <c:pt idx="3">
                  <c:v>Dosen't apply</c:v>
                </c:pt>
              </c:strCache>
            </c:strRef>
          </c:cat>
          <c:val>
            <c:numRef>
              <c:f>'patient survey 2013 to 2014'!$B$53:$E$53</c:f>
              <c:numCache>
                <c:formatCode>General</c:formatCode>
                <c:ptCount val="4"/>
                <c:pt idx="0">
                  <c:v>14</c:v>
                </c:pt>
                <c:pt idx="1">
                  <c:v>13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8192"/>
        <c:axId val="124104064"/>
      </c:barChart>
      <c:catAx>
        <c:axId val="12384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4064"/>
        <c:crosses val="autoZero"/>
        <c:auto val="1"/>
        <c:lblAlgn val="ctr"/>
        <c:lblOffset val="100"/>
        <c:noMultiLvlLbl val="0"/>
      </c:catAx>
      <c:valAx>
        <c:axId val="1241040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8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Q17</a:t>
            </a:r>
            <a:r>
              <a:rPr lang="en-GB" baseline="0"/>
              <a:t> C - Keeping yourself healthy ?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2014'!$B$56:$E$56</c:f>
              <c:strCache>
                <c:ptCount val="4"/>
                <c:pt idx="0">
                  <c:v>Much more </c:v>
                </c:pt>
                <c:pt idx="1">
                  <c:v>Little more</c:v>
                </c:pt>
                <c:pt idx="2">
                  <c:v>The Same</c:v>
                </c:pt>
                <c:pt idx="3">
                  <c:v>doesn't apply</c:v>
                </c:pt>
              </c:strCache>
            </c:strRef>
          </c:cat>
          <c:val>
            <c:numRef>
              <c:f>'patient survey 2013 to 2014'!$B$57:$E$57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11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6048"/>
        <c:axId val="124105792"/>
      </c:barChart>
      <c:catAx>
        <c:axId val="7878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5792"/>
        <c:crosses val="autoZero"/>
        <c:auto val="1"/>
        <c:lblAlgn val="ctr"/>
        <c:lblOffset val="100"/>
        <c:noMultiLvlLbl val="0"/>
      </c:catAx>
      <c:valAx>
        <c:axId val="12410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8786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Q17</a:t>
            </a:r>
            <a:r>
              <a:rPr lang="en-GB" baseline="0"/>
              <a:t> B - Cope with illness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2014'!$B$54:$E$54</c:f>
              <c:strCache>
                <c:ptCount val="4"/>
                <c:pt idx="0">
                  <c:v>Much More</c:v>
                </c:pt>
                <c:pt idx="1">
                  <c:v>Little more</c:v>
                </c:pt>
                <c:pt idx="2">
                  <c:v>The Same</c:v>
                </c:pt>
                <c:pt idx="3">
                  <c:v>doesn't apply</c:v>
                </c:pt>
              </c:strCache>
            </c:strRef>
          </c:cat>
          <c:val>
            <c:numRef>
              <c:f>'patient survey 2013 to 2014'!$B$55:$E$55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11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459264"/>
        <c:axId val="124107520"/>
      </c:barChart>
      <c:catAx>
        <c:axId val="12845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7520"/>
        <c:crosses val="autoZero"/>
        <c:auto val="1"/>
        <c:lblAlgn val="ctr"/>
        <c:lblOffset val="100"/>
        <c:noMultiLvlLbl val="0"/>
      </c:catAx>
      <c:valAx>
        <c:axId val="1241075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84592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Q18</a:t>
            </a:r>
            <a:r>
              <a:rPr lang="en-GB" baseline="0"/>
              <a:t> - Long standing illness or disbailty</a:t>
            </a:r>
            <a:endParaRPr lang="en-GB"/>
          </a:p>
        </c:rich>
      </c:tx>
      <c:layout>
        <c:manualLayout>
          <c:xMode val="edge"/>
          <c:yMode val="edge"/>
          <c:x val="0.19745822397200349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2014'!$B$58:$D$58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'patient survey 2013 to 2014'!$B$59:$D$59</c:f>
              <c:numCache>
                <c:formatCode>General</c:formatCode>
                <c:ptCount val="3"/>
                <c:pt idx="0">
                  <c:v>13</c:v>
                </c:pt>
                <c:pt idx="1">
                  <c:v>26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459776"/>
        <c:axId val="128557632"/>
      </c:barChart>
      <c:catAx>
        <c:axId val="12845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57632"/>
        <c:crosses val="autoZero"/>
        <c:auto val="1"/>
        <c:lblAlgn val="ctr"/>
        <c:lblOffset val="100"/>
        <c:noMultiLvlLbl val="0"/>
      </c:catAx>
      <c:valAx>
        <c:axId val="128557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8459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Q19</a:t>
            </a:r>
            <a:r>
              <a:rPr lang="en-GB" baseline="0"/>
              <a:t> - Ethnic group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2014'!$B$60:$G$60</c:f>
              <c:strCache>
                <c:ptCount val="6"/>
                <c:pt idx="0">
                  <c:v>White</c:v>
                </c:pt>
                <c:pt idx="1">
                  <c:v>Black or Bl;ack British</c:v>
                </c:pt>
                <c:pt idx="2">
                  <c:v>Asian or Asian British </c:v>
                </c:pt>
                <c:pt idx="3">
                  <c:v>Mixed</c:v>
                </c:pt>
                <c:pt idx="4">
                  <c:v>Chinese</c:v>
                </c:pt>
                <c:pt idx="5">
                  <c:v>Other</c:v>
                </c:pt>
              </c:strCache>
            </c:strRef>
          </c:cat>
          <c:val>
            <c:numRef>
              <c:f>'patient survey 2013 to 2014'!$B$61:$G$61</c:f>
              <c:numCache>
                <c:formatCode>General</c:formatCode>
                <c:ptCount val="6"/>
                <c:pt idx="2">
                  <c:v>40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50240"/>
        <c:axId val="128559360"/>
      </c:barChart>
      <c:catAx>
        <c:axId val="12385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59360"/>
        <c:crosses val="autoZero"/>
        <c:auto val="1"/>
        <c:lblAlgn val="ctr"/>
        <c:lblOffset val="100"/>
        <c:noMultiLvlLbl val="0"/>
      </c:catAx>
      <c:valAx>
        <c:axId val="128559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502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Q20</a:t>
            </a:r>
            <a:r>
              <a:rPr lang="en-GB" baseline="0"/>
              <a:t> - Are you male or female?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2014'!$B$62:$C$62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'patient survey 2013 to 2014'!$B$63:$C$63</c:f>
              <c:numCache>
                <c:formatCode>General</c:formatCode>
                <c:ptCount val="2"/>
                <c:pt idx="0">
                  <c:v>16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18048"/>
        <c:axId val="128561088"/>
      </c:barChart>
      <c:catAx>
        <c:axId val="8121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61088"/>
        <c:crosses val="autoZero"/>
        <c:auto val="1"/>
        <c:lblAlgn val="ctr"/>
        <c:lblOffset val="100"/>
        <c:noMultiLvlLbl val="0"/>
      </c:catAx>
      <c:valAx>
        <c:axId val="128561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2180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</a:t>
            </a:r>
            <a:r>
              <a:rPr lang="en-GB" baseline="0"/>
              <a:t> 21- how old are you?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2014'!$B$64:$F$64</c:f>
              <c:strCache>
                <c:ptCount val="5"/>
                <c:pt idx="0">
                  <c:v>less than 16</c:v>
                </c:pt>
                <c:pt idx="1">
                  <c:v>16-25 years old</c:v>
                </c:pt>
                <c:pt idx="2">
                  <c:v>26-39years old</c:v>
                </c:pt>
                <c:pt idx="3">
                  <c:v>40-64 year old</c:v>
                </c:pt>
                <c:pt idx="4">
                  <c:v>65+</c:v>
                </c:pt>
              </c:strCache>
            </c:strRef>
          </c:cat>
          <c:val>
            <c:numRef>
              <c:f>'patient survey 2013 to 2014'!$B$65:$F$65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11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16000"/>
        <c:axId val="128562816"/>
      </c:barChart>
      <c:catAx>
        <c:axId val="8121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62816"/>
        <c:crosses val="autoZero"/>
        <c:auto val="1"/>
        <c:lblAlgn val="ctr"/>
        <c:lblOffset val="100"/>
        <c:noMultiLvlLbl val="0"/>
      </c:catAx>
      <c:valAx>
        <c:axId val="128562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2160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Q3 How do you rate the receptionist?</c:v>
          </c:tx>
          <c:invertIfNegative val="0"/>
          <c:cat>
            <c:strLit>
              <c:ptCount val="1"/>
              <c:pt idx="0">
                <c:v>Q3 How do you raet the receptionist?</c:v>
              </c:pt>
            </c:strLit>
          </c:cat>
          <c:val>
            <c:numRef>
              <c:f>'patient survey 2013 to 2014'!$A$9:$G$9</c:f>
              <c:numCache>
                <c:formatCode>General</c:formatCode>
                <c:ptCount val="7"/>
                <c:pt idx="2">
                  <c:v>1</c:v>
                </c:pt>
                <c:pt idx="3">
                  <c:v>12</c:v>
                </c:pt>
                <c:pt idx="4">
                  <c:v>25</c:v>
                </c:pt>
                <c:pt idx="5">
                  <c:v>15</c:v>
                </c:pt>
                <c:pt idx="6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1792"/>
        <c:axId val="74584576"/>
      </c:barChart>
      <c:catAx>
        <c:axId val="7088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4576"/>
        <c:crosses val="autoZero"/>
        <c:auto val="1"/>
        <c:lblAlgn val="ctr"/>
        <c:lblOffset val="100"/>
        <c:noMultiLvlLbl val="0"/>
      </c:catAx>
      <c:valAx>
        <c:axId val="74584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17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Q4 - Rate the opening Hours </c:v>
          </c:tx>
          <c:invertIfNegative val="0"/>
          <c:val>
            <c:numRef>
              <c:f>'patient survey 2013 to 2014'!$A$11:$G$11</c:f>
              <c:numCache>
                <c:formatCode>General</c:formatCode>
                <c:ptCount val="7"/>
                <c:pt idx="2">
                  <c:v>1</c:v>
                </c:pt>
                <c:pt idx="3">
                  <c:v>12</c:v>
                </c:pt>
                <c:pt idx="4">
                  <c:v>19</c:v>
                </c:pt>
                <c:pt idx="5">
                  <c:v>11</c:v>
                </c:pt>
                <c:pt idx="6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16512"/>
        <c:axId val="74586304"/>
      </c:barChart>
      <c:catAx>
        <c:axId val="8121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6304"/>
        <c:crosses val="autoZero"/>
        <c:auto val="1"/>
        <c:lblAlgn val="ctr"/>
        <c:lblOffset val="100"/>
        <c:noMultiLvlLbl val="0"/>
      </c:catAx>
      <c:valAx>
        <c:axId val="74586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216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920866141732285"/>
          <c:y val="0.40002114319043458"/>
          <c:w val="0.30079133858267715"/>
          <c:h val="0.139656605424322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B - How well the doctor listened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2014'!$B$34:$H$34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2014'!$B$35:$H$35</c:f>
              <c:numCache>
                <c:formatCode>General</c:formatCode>
                <c:ptCount val="7"/>
                <c:pt idx="2">
                  <c:v>6</c:v>
                </c:pt>
                <c:pt idx="3">
                  <c:v>11</c:v>
                </c:pt>
                <c:pt idx="4">
                  <c:v>11</c:v>
                </c:pt>
                <c:pt idx="5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4352"/>
        <c:axId val="74588160"/>
      </c:barChart>
      <c:catAx>
        <c:axId val="7088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8160"/>
        <c:crosses val="autoZero"/>
        <c:auto val="1"/>
        <c:lblAlgn val="ctr"/>
        <c:lblOffset val="100"/>
        <c:noMultiLvlLbl val="0"/>
      </c:catAx>
      <c:valAx>
        <c:axId val="74588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4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C - Put you at ease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2014'!$B$36:$H$36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2014'!$B$37:$H$37</c:f>
              <c:numCache>
                <c:formatCode>General</c:formatCode>
                <c:ptCount val="7"/>
                <c:pt idx="1">
                  <c:v>2</c:v>
                </c:pt>
                <c:pt idx="2">
                  <c:v>3</c:v>
                </c:pt>
                <c:pt idx="3">
                  <c:v>12</c:v>
                </c:pt>
                <c:pt idx="4">
                  <c:v>8</c:v>
                </c:pt>
                <c:pt idx="5">
                  <c:v>11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1024"/>
        <c:axId val="74589888"/>
      </c:barChart>
      <c:catAx>
        <c:axId val="8160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9888"/>
        <c:crosses val="autoZero"/>
        <c:auto val="1"/>
        <c:lblAlgn val="ctr"/>
        <c:lblOffset val="100"/>
        <c:noMultiLvlLbl val="0"/>
      </c:catAx>
      <c:valAx>
        <c:axId val="74589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1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D - Involved you in decisions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2014'!$B$38:$H$38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 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2014'!$B$39:$H$39</c:f>
              <c:numCache>
                <c:formatCode>General</c:formatCode>
                <c:ptCount val="7"/>
                <c:pt idx="2">
                  <c:v>8</c:v>
                </c:pt>
                <c:pt idx="3">
                  <c:v>11</c:v>
                </c:pt>
                <c:pt idx="4">
                  <c:v>12</c:v>
                </c:pt>
                <c:pt idx="5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1280"/>
        <c:axId val="74592768"/>
      </c:barChart>
      <c:catAx>
        <c:axId val="7088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92768"/>
        <c:crosses val="autoZero"/>
        <c:auto val="1"/>
        <c:lblAlgn val="ctr"/>
        <c:lblOffset val="100"/>
        <c:noMultiLvlLbl val="0"/>
      </c:catAx>
      <c:valAx>
        <c:axId val="74592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1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E - Explained the problem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2014'!$B$40:$H$40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2014'!$B$41:$H$41</c:f>
              <c:numCache>
                <c:formatCode>General</c:formatCode>
                <c:ptCount val="7"/>
                <c:pt idx="2">
                  <c:v>5</c:v>
                </c:pt>
                <c:pt idx="3">
                  <c:v>11</c:v>
                </c:pt>
                <c:pt idx="4">
                  <c:v>11</c:v>
                </c:pt>
                <c:pt idx="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3584"/>
        <c:axId val="74594496"/>
      </c:barChart>
      <c:catAx>
        <c:axId val="8160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94496"/>
        <c:crosses val="autoZero"/>
        <c:auto val="1"/>
        <c:lblAlgn val="ctr"/>
        <c:lblOffset val="100"/>
        <c:noMultiLvlLbl val="0"/>
      </c:catAx>
      <c:valAx>
        <c:axId val="74594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35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F - Amount of time spent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2014'!$B$42:$H$42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2014'!$B$43:$H$43</c:f>
              <c:numCache>
                <c:formatCode>General</c:formatCode>
                <c:ptCount val="7"/>
                <c:pt idx="1">
                  <c:v>1</c:v>
                </c:pt>
                <c:pt idx="2">
                  <c:v>5</c:v>
                </c:pt>
                <c:pt idx="3">
                  <c:v>11</c:v>
                </c:pt>
                <c:pt idx="4">
                  <c:v>11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2560"/>
        <c:axId val="117116288"/>
      </c:barChart>
      <c:catAx>
        <c:axId val="8160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116288"/>
        <c:crosses val="autoZero"/>
        <c:auto val="1"/>
        <c:lblAlgn val="ctr"/>
        <c:lblOffset val="100"/>
        <c:noMultiLvlLbl val="0"/>
      </c:catAx>
      <c:valAx>
        <c:axId val="1171162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2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461A4-E0AC-4BE6-AB9E-6E4FFDEE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1814B1D7</Template>
  <TotalTime>24</TotalTime>
  <Pages>16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Nosheen Kauser</cp:lastModifiedBy>
  <cp:revision>15</cp:revision>
  <dcterms:created xsi:type="dcterms:W3CDTF">2019-05-31T16:28:00Z</dcterms:created>
  <dcterms:modified xsi:type="dcterms:W3CDTF">2019-06-06T16:52:00Z</dcterms:modified>
</cp:coreProperties>
</file>